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132"/>
        <w:tblW w:w="1078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144"/>
        <w:gridCol w:w="139"/>
        <w:gridCol w:w="913"/>
        <w:gridCol w:w="650"/>
        <w:gridCol w:w="2126"/>
        <w:gridCol w:w="283"/>
        <w:gridCol w:w="1631"/>
        <w:gridCol w:w="541"/>
        <w:gridCol w:w="380"/>
        <w:gridCol w:w="2977"/>
      </w:tblGrid>
      <w:tr w:rsidR="006659DE" w:rsidRPr="00930505" w14:paraId="4581B7B0" w14:textId="77777777" w:rsidTr="00930505">
        <w:tc>
          <w:tcPr>
            <w:tcW w:w="10784" w:type="dxa"/>
            <w:gridSpan w:val="10"/>
            <w:vAlign w:val="center"/>
          </w:tcPr>
          <w:p w14:paraId="7297D2DF" w14:textId="77777777" w:rsidR="006659DE" w:rsidRPr="00930505" w:rsidRDefault="006659DE" w:rsidP="006659DE">
            <w:pPr>
              <w:spacing w:before="120" w:after="120"/>
              <w:ind w:right="-329"/>
              <w:rPr>
                <w:rFonts w:ascii="Gill Sans MT" w:hAnsi="Gill Sans MT"/>
                <w:b/>
                <w:color w:val="365F91" w:themeColor="accent1" w:themeShade="BF"/>
              </w:rPr>
            </w:pPr>
            <w:bookmarkStart w:id="0" w:name="_GoBack"/>
            <w:bookmarkEnd w:id="0"/>
            <w:r w:rsidRPr="00930505">
              <w:rPr>
                <w:rFonts w:ascii="Gill Sans MT" w:hAnsi="Gill Sans MT"/>
                <w:b/>
                <w:color w:val="365F91" w:themeColor="accent1" w:themeShade="BF"/>
              </w:rPr>
              <w:t>VACANCY DETAILS</w:t>
            </w:r>
          </w:p>
        </w:tc>
      </w:tr>
      <w:tr w:rsidR="006659DE" w:rsidRPr="00930505" w14:paraId="6F15BCD5" w14:textId="77777777" w:rsidTr="00930505">
        <w:tc>
          <w:tcPr>
            <w:tcW w:w="1283" w:type="dxa"/>
            <w:gridSpan w:val="2"/>
          </w:tcPr>
          <w:p w14:paraId="1C70AC6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Job Title:</w:t>
            </w:r>
          </w:p>
        </w:tc>
        <w:tc>
          <w:tcPr>
            <w:tcW w:w="3689" w:type="dxa"/>
            <w:gridSpan w:val="3"/>
          </w:tcPr>
          <w:p w14:paraId="29921673" w14:textId="77777777" w:rsidR="006659DE" w:rsidRPr="00930505" w:rsidRDefault="006659DE" w:rsidP="006659DE">
            <w:pPr>
              <w:tabs>
                <w:tab w:val="left" w:pos="1275"/>
              </w:tabs>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bookmarkStart w:id="1" w:name="Text1"/>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bookmarkEnd w:id="1"/>
          </w:p>
        </w:tc>
        <w:tc>
          <w:tcPr>
            <w:tcW w:w="1914" w:type="dxa"/>
            <w:gridSpan w:val="2"/>
          </w:tcPr>
          <w:p w14:paraId="6474145D" w14:textId="63D24326" w:rsidR="006659DE" w:rsidRPr="00930505" w:rsidRDefault="006564C7"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How did you hear about this vacancy?</w:t>
            </w:r>
            <w:r w:rsidR="006659DE" w:rsidRPr="00930505">
              <w:rPr>
                <w:rFonts w:ascii="Gill Sans MT" w:hAnsi="Gill Sans MT"/>
                <w:color w:val="365F91" w:themeColor="accent1" w:themeShade="BF"/>
              </w:rPr>
              <w:t>:</w:t>
            </w:r>
          </w:p>
        </w:tc>
        <w:tc>
          <w:tcPr>
            <w:tcW w:w="3898" w:type="dxa"/>
            <w:gridSpan w:val="3"/>
          </w:tcPr>
          <w:p w14:paraId="543E24C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A1E3B77" w14:textId="77777777" w:rsidTr="00930505">
        <w:tc>
          <w:tcPr>
            <w:tcW w:w="10784" w:type="dxa"/>
            <w:gridSpan w:val="10"/>
          </w:tcPr>
          <w:p w14:paraId="00691383" w14:textId="77777777" w:rsidR="006659DE" w:rsidRPr="00930505" w:rsidRDefault="006659DE" w:rsidP="006659DE">
            <w:pPr>
              <w:spacing w:before="60" w:after="60"/>
              <w:ind w:right="-329"/>
              <w:rPr>
                <w:rFonts w:ascii="Gill Sans MT" w:hAnsi="Gill Sans MT"/>
                <w:b/>
                <w:color w:val="365F91" w:themeColor="accent1" w:themeShade="BF"/>
              </w:rPr>
            </w:pPr>
            <w:r w:rsidRPr="00930505">
              <w:rPr>
                <w:rFonts w:ascii="Gill Sans MT" w:hAnsi="Gill Sans MT"/>
                <w:b/>
                <w:color w:val="365F91" w:themeColor="accent1" w:themeShade="BF"/>
              </w:rPr>
              <w:t>PERSONAL DETAILS</w:t>
            </w:r>
          </w:p>
        </w:tc>
      </w:tr>
      <w:tr w:rsidR="006659DE" w:rsidRPr="00930505" w14:paraId="5A0E1C7F" w14:textId="77777777" w:rsidTr="00930505">
        <w:tc>
          <w:tcPr>
            <w:tcW w:w="1144" w:type="dxa"/>
          </w:tcPr>
          <w:p w14:paraId="54DC2AE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Surname:</w:t>
            </w:r>
          </w:p>
        </w:tc>
        <w:tc>
          <w:tcPr>
            <w:tcW w:w="3828" w:type="dxa"/>
            <w:gridSpan w:val="4"/>
          </w:tcPr>
          <w:p w14:paraId="1D6602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6D7A157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Forenames:</w:t>
            </w:r>
          </w:p>
        </w:tc>
        <w:tc>
          <w:tcPr>
            <w:tcW w:w="3898" w:type="dxa"/>
            <w:gridSpan w:val="3"/>
          </w:tcPr>
          <w:p w14:paraId="7F96DFA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323EBC38" w14:textId="77777777" w:rsidTr="00930505">
        <w:tc>
          <w:tcPr>
            <w:tcW w:w="2196" w:type="dxa"/>
            <w:gridSpan w:val="3"/>
          </w:tcPr>
          <w:p w14:paraId="6A681B7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Previous surname:</w:t>
            </w:r>
          </w:p>
        </w:tc>
        <w:tc>
          <w:tcPr>
            <w:tcW w:w="2776" w:type="dxa"/>
            <w:gridSpan w:val="2"/>
          </w:tcPr>
          <w:p w14:paraId="36F26A3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2455" w:type="dxa"/>
            <w:gridSpan w:val="3"/>
          </w:tcPr>
          <w:p w14:paraId="0CE18C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Preferred forename:</w:t>
            </w:r>
          </w:p>
        </w:tc>
        <w:tc>
          <w:tcPr>
            <w:tcW w:w="3357" w:type="dxa"/>
            <w:gridSpan w:val="2"/>
          </w:tcPr>
          <w:p w14:paraId="43D735FB"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1035D65" w14:textId="77777777" w:rsidTr="00930505">
        <w:tc>
          <w:tcPr>
            <w:tcW w:w="2196" w:type="dxa"/>
            <w:gridSpan w:val="3"/>
          </w:tcPr>
          <w:p w14:paraId="2BC7889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Address:</w:t>
            </w:r>
          </w:p>
        </w:tc>
        <w:tc>
          <w:tcPr>
            <w:tcW w:w="2776" w:type="dxa"/>
            <w:gridSpan w:val="2"/>
          </w:tcPr>
          <w:p w14:paraId="20D0A17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2835" w:type="dxa"/>
            <w:gridSpan w:val="4"/>
          </w:tcPr>
          <w:p w14:paraId="7ECF0F1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Title – Mr/Mrs/Miss/Ms/Dr:</w:t>
            </w:r>
          </w:p>
        </w:tc>
        <w:tc>
          <w:tcPr>
            <w:tcW w:w="2977" w:type="dxa"/>
          </w:tcPr>
          <w:p w14:paraId="6882124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579519A" w14:textId="77777777" w:rsidTr="00930505">
        <w:tc>
          <w:tcPr>
            <w:tcW w:w="4972" w:type="dxa"/>
            <w:gridSpan w:val="5"/>
          </w:tcPr>
          <w:p w14:paraId="5922C95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6935D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Work phone no.</w:t>
            </w:r>
          </w:p>
        </w:tc>
        <w:tc>
          <w:tcPr>
            <w:tcW w:w="3898" w:type="dxa"/>
            <w:gridSpan w:val="3"/>
          </w:tcPr>
          <w:p w14:paraId="7E76251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82B1CD7" w14:textId="77777777" w:rsidTr="00930505">
        <w:tc>
          <w:tcPr>
            <w:tcW w:w="4972" w:type="dxa"/>
            <w:gridSpan w:val="5"/>
          </w:tcPr>
          <w:p w14:paraId="6A3C329F"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26EE8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Home phone no.</w:t>
            </w:r>
          </w:p>
        </w:tc>
        <w:tc>
          <w:tcPr>
            <w:tcW w:w="3898" w:type="dxa"/>
            <w:gridSpan w:val="3"/>
          </w:tcPr>
          <w:p w14:paraId="13C7844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D95981D" w14:textId="77777777" w:rsidTr="00930505">
        <w:tc>
          <w:tcPr>
            <w:tcW w:w="4972" w:type="dxa"/>
            <w:gridSpan w:val="5"/>
          </w:tcPr>
          <w:p w14:paraId="58FE5E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169873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Mobile phone no.</w:t>
            </w:r>
          </w:p>
        </w:tc>
        <w:tc>
          <w:tcPr>
            <w:tcW w:w="3898" w:type="dxa"/>
            <w:gridSpan w:val="3"/>
          </w:tcPr>
          <w:p w14:paraId="3875E31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7CA61B16" w14:textId="77777777" w:rsidTr="00930505">
        <w:tc>
          <w:tcPr>
            <w:tcW w:w="1144" w:type="dxa"/>
          </w:tcPr>
          <w:p w14:paraId="0EF9513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Postcode:</w:t>
            </w:r>
          </w:p>
        </w:tc>
        <w:tc>
          <w:tcPr>
            <w:tcW w:w="3828" w:type="dxa"/>
            <w:gridSpan w:val="4"/>
          </w:tcPr>
          <w:p w14:paraId="0DACE20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C66F6FD"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Email:</w:t>
            </w:r>
          </w:p>
        </w:tc>
        <w:tc>
          <w:tcPr>
            <w:tcW w:w="3898" w:type="dxa"/>
            <w:gridSpan w:val="3"/>
          </w:tcPr>
          <w:p w14:paraId="551E0B5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AC50DD" w14:textId="77777777" w:rsidTr="00930505">
        <w:tc>
          <w:tcPr>
            <w:tcW w:w="4972" w:type="dxa"/>
            <w:gridSpan w:val="5"/>
          </w:tcPr>
          <w:p w14:paraId="0B6A1F52" w14:textId="77777777" w:rsidR="006659DE" w:rsidRPr="00930505" w:rsidRDefault="006659DE" w:rsidP="006659DE">
            <w:pPr>
              <w:spacing w:before="120" w:after="120"/>
              <w:ind w:right="-330"/>
              <w:rPr>
                <w:rFonts w:ascii="Gill Sans MT" w:hAnsi="Gill Sans MT"/>
                <w:b/>
                <w:color w:val="365F91" w:themeColor="accent1" w:themeShade="BF"/>
              </w:rPr>
            </w:pPr>
            <w:r w:rsidRPr="00930505">
              <w:rPr>
                <w:rFonts w:ascii="Gill Sans MT" w:hAnsi="Gill Sans MT"/>
                <w:b/>
                <w:color w:val="365F91" w:themeColor="accent1" w:themeShade="BF"/>
              </w:rPr>
              <w:t>NATIONAL INSURANCE NUMBER</w:t>
            </w:r>
          </w:p>
        </w:tc>
        <w:tc>
          <w:tcPr>
            <w:tcW w:w="5812" w:type="dxa"/>
            <w:gridSpan w:val="5"/>
          </w:tcPr>
          <w:p w14:paraId="014037E1"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54C91B8" w14:textId="77777777" w:rsidTr="00930505">
        <w:tc>
          <w:tcPr>
            <w:tcW w:w="10784" w:type="dxa"/>
            <w:gridSpan w:val="10"/>
          </w:tcPr>
          <w:p w14:paraId="48A6E283"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ELIGIBILITY TO WORK IN THE UK</w:t>
            </w:r>
          </w:p>
        </w:tc>
      </w:tr>
      <w:tr w:rsidR="006659DE" w:rsidRPr="00930505" w14:paraId="2EF9C2A3" w14:textId="77777777" w:rsidTr="00930505">
        <w:tc>
          <w:tcPr>
            <w:tcW w:w="5255" w:type="dxa"/>
            <w:gridSpan w:val="6"/>
          </w:tcPr>
          <w:p w14:paraId="257F2500"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Do you have permission to work in the UK?</w:t>
            </w:r>
          </w:p>
        </w:tc>
        <w:tc>
          <w:tcPr>
            <w:tcW w:w="1631" w:type="dxa"/>
          </w:tcPr>
          <w:p w14:paraId="19BB2CB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bookmarkStart w:id="2" w:name="Check11"/>
            <w:r w:rsidRPr="00930505">
              <w:rPr>
                <w:rFonts w:ascii="Gill Sans MT" w:hAnsi="Gill Sans MT"/>
              </w:rPr>
              <w:instrText xml:space="preserve"> FORMCHECKBOX </w:instrText>
            </w:r>
            <w:r w:rsidR="00CA3095">
              <w:rPr>
                <w:rFonts w:ascii="Gill Sans MT" w:hAnsi="Gill Sans MT"/>
              </w:rPr>
            </w:r>
            <w:r w:rsidR="00CA3095">
              <w:rPr>
                <w:rFonts w:ascii="Gill Sans MT" w:hAnsi="Gill Sans MT"/>
              </w:rPr>
              <w:fldChar w:fldCharType="separate"/>
            </w:r>
            <w:r w:rsidRPr="00930505">
              <w:rPr>
                <w:rFonts w:ascii="Gill Sans MT" w:hAnsi="Gill Sans MT"/>
              </w:rPr>
              <w:fldChar w:fldCharType="end"/>
            </w:r>
            <w:bookmarkEnd w:id="2"/>
          </w:p>
        </w:tc>
        <w:tc>
          <w:tcPr>
            <w:tcW w:w="3898" w:type="dxa"/>
            <w:gridSpan w:val="3"/>
          </w:tcPr>
          <w:p w14:paraId="3CAF5FC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CA3095">
              <w:rPr>
                <w:rFonts w:ascii="Gill Sans MT" w:hAnsi="Gill Sans MT"/>
              </w:rPr>
            </w:r>
            <w:r w:rsidR="00CA3095">
              <w:rPr>
                <w:rFonts w:ascii="Gill Sans MT" w:hAnsi="Gill Sans MT"/>
              </w:rPr>
              <w:fldChar w:fldCharType="separate"/>
            </w:r>
            <w:r w:rsidRPr="00930505">
              <w:rPr>
                <w:rFonts w:ascii="Gill Sans MT" w:hAnsi="Gill Sans MT"/>
              </w:rPr>
              <w:fldChar w:fldCharType="end"/>
            </w:r>
          </w:p>
        </w:tc>
      </w:tr>
      <w:tr w:rsidR="006659DE" w:rsidRPr="00930505" w14:paraId="7F4311A8" w14:textId="77777777" w:rsidTr="00930505">
        <w:tc>
          <w:tcPr>
            <w:tcW w:w="2846" w:type="dxa"/>
            <w:gridSpan w:val="4"/>
          </w:tcPr>
          <w:p w14:paraId="3EACB84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If no, please give details:</w:t>
            </w:r>
          </w:p>
        </w:tc>
        <w:tc>
          <w:tcPr>
            <w:tcW w:w="7938" w:type="dxa"/>
            <w:gridSpan w:val="6"/>
          </w:tcPr>
          <w:p w14:paraId="0326B6E5"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bl>
    <w:p w14:paraId="4B094927" w14:textId="655E9EAE" w:rsidR="006659DE" w:rsidRPr="00930505" w:rsidRDefault="006659DE" w:rsidP="006659DE">
      <w:pPr>
        <w:rPr>
          <w:rFonts w:ascii="Gill Sans MT" w:hAnsi="Gill Sans MT"/>
        </w:rPr>
      </w:pPr>
      <w:r w:rsidRPr="00930505">
        <w:rPr>
          <w:rFonts w:ascii="Gill Sans MT" w:hAnsi="Gill Sans MT"/>
          <w:noProof/>
          <w:lang w:eastAsia="en-GB"/>
        </w:rPr>
        <mc:AlternateContent>
          <mc:Choice Requires="wps">
            <w:drawing>
              <wp:anchor distT="0" distB="0" distL="114300" distR="114300" simplePos="0" relativeHeight="251810816" behindDoc="0" locked="0" layoutInCell="1" allowOverlap="1" wp14:anchorId="3D38572C" wp14:editId="113EE28F">
                <wp:simplePos x="0" y="0"/>
                <wp:positionH relativeFrom="column">
                  <wp:posOffset>-556846</wp:posOffset>
                </wp:positionH>
                <wp:positionV relativeFrom="paragraph">
                  <wp:posOffset>-209794</wp:posOffset>
                </wp:positionV>
                <wp:extent cx="6840415" cy="280670"/>
                <wp:effectExtent l="0" t="0" r="17780" b="2413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415" cy="280670"/>
                        </a:xfrm>
                        <a:prstGeom prst="rect">
                          <a:avLst/>
                        </a:prstGeom>
                        <a:solidFill>
                          <a:schemeClr val="tx2">
                            <a:lumMod val="60000"/>
                            <a:lumOff val="40000"/>
                          </a:schemeClr>
                        </a:solidFill>
                        <a:ln w="9525">
                          <a:solidFill>
                            <a:srgbClr val="000000"/>
                          </a:solidFill>
                          <a:miter lim="800000"/>
                          <a:headEnd/>
                          <a:tailEnd/>
                        </a:ln>
                      </wps:spPr>
                      <wps:txb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8572C" id="_x0000_t202" coordsize="21600,21600" o:spt="202" path="m,l,21600r21600,l21600,xe">
                <v:stroke joinstyle="miter"/>
                <v:path gradientshapeok="t" o:connecttype="rect"/>
              </v:shapetype>
              <v:shape id="Text Box 1" o:spid="_x0000_s1026" type="#_x0000_t202" style="position:absolute;margin-left:-43.85pt;margin-top:-16.5pt;width:538.6pt;height:2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" fillcolor="#548dd4 [1951]">
                <v:textbo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v:textbox>
              </v:shape>
            </w:pict>
          </mc:Fallback>
        </mc:AlternateContent>
      </w:r>
    </w:p>
    <w:p w14:paraId="7D9BB103" w14:textId="77777777" w:rsidR="006659DE" w:rsidRPr="00930505" w:rsidRDefault="006659DE" w:rsidP="006659DE">
      <w:pPr>
        <w:rPr>
          <w:rFonts w:ascii="Gill Sans MT" w:hAnsi="Gill Sans MT"/>
        </w:rPr>
      </w:pPr>
    </w:p>
    <w:tbl>
      <w:tblPr>
        <w:tblStyle w:val="TableGrid"/>
        <w:tblpPr w:leftFromText="180" w:rightFromText="180" w:vertAnchor="text" w:horzAnchor="margin" w:tblpXSpec="center" w:tblpY="5"/>
        <w:tblW w:w="1077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07"/>
        <w:gridCol w:w="492"/>
        <w:gridCol w:w="567"/>
        <w:gridCol w:w="850"/>
        <w:gridCol w:w="851"/>
        <w:gridCol w:w="1861"/>
        <w:gridCol w:w="3951"/>
      </w:tblGrid>
      <w:tr w:rsidR="006659DE" w:rsidRPr="00930505" w14:paraId="0DAFF24E" w14:textId="77777777" w:rsidTr="006564C7">
        <w:tc>
          <w:tcPr>
            <w:tcW w:w="10779" w:type="dxa"/>
            <w:gridSpan w:val="7"/>
          </w:tcPr>
          <w:p w14:paraId="58E2BE6B" w14:textId="77777777" w:rsidR="006659DE" w:rsidRPr="00930505" w:rsidRDefault="006659DE" w:rsidP="00FC0206">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CURRENT/MOST RECENT EMPLOYMENT</w:t>
            </w:r>
          </w:p>
        </w:tc>
      </w:tr>
      <w:tr w:rsidR="006659DE" w:rsidRPr="00930505" w14:paraId="4CF18185" w14:textId="77777777" w:rsidTr="006564C7">
        <w:tc>
          <w:tcPr>
            <w:tcW w:w="3266" w:type="dxa"/>
            <w:gridSpan w:val="3"/>
          </w:tcPr>
          <w:p w14:paraId="31EF4F3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Employer’s name and address</w:t>
            </w:r>
          </w:p>
        </w:tc>
        <w:tc>
          <w:tcPr>
            <w:tcW w:w="1701" w:type="dxa"/>
            <w:gridSpan w:val="2"/>
          </w:tcPr>
          <w:p w14:paraId="44BF93C7"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495111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Your job title:</w:t>
            </w:r>
          </w:p>
        </w:tc>
        <w:tc>
          <w:tcPr>
            <w:tcW w:w="3951" w:type="dxa"/>
          </w:tcPr>
          <w:p w14:paraId="65BE3483"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B674265" w14:textId="77777777" w:rsidTr="006564C7">
        <w:tc>
          <w:tcPr>
            <w:tcW w:w="4967" w:type="dxa"/>
            <w:gridSpan w:val="5"/>
          </w:tcPr>
          <w:p w14:paraId="6802B5CA"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4B04E47E"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Current salary:</w:t>
            </w:r>
          </w:p>
        </w:tc>
        <w:tc>
          <w:tcPr>
            <w:tcW w:w="3951" w:type="dxa"/>
          </w:tcPr>
          <w:p w14:paraId="15BE9503"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6B7069E" w14:textId="77777777" w:rsidTr="006564C7">
        <w:tc>
          <w:tcPr>
            <w:tcW w:w="4967" w:type="dxa"/>
            <w:gridSpan w:val="5"/>
          </w:tcPr>
          <w:p w14:paraId="536B0045"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4AF64044"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Date appointed:</w:t>
            </w:r>
          </w:p>
        </w:tc>
        <w:tc>
          <w:tcPr>
            <w:tcW w:w="3951" w:type="dxa"/>
          </w:tcPr>
          <w:p w14:paraId="640C4B70"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DC02E91" w14:textId="77777777" w:rsidTr="006564C7">
        <w:tc>
          <w:tcPr>
            <w:tcW w:w="4967" w:type="dxa"/>
            <w:gridSpan w:val="5"/>
          </w:tcPr>
          <w:p w14:paraId="7685A9B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0CC0AC1"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Notice period:</w:t>
            </w:r>
          </w:p>
        </w:tc>
        <w:tc>
          <w:tcPr>
            <w:tcW w:w="3951" w:type="dxa"/>
          </w:tcPr>
          <w:p w14:paraId="2EC52F9C"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3B92A192" w14:textId="77777777" w:rsidTr="006564C7">
        <w:tc>
          <w:tcPr>
            <w:tcW w:w="2699" w:type="dxa"/>
            <w:gridSpan w:val="2"/>
          </w:tcPr>
          <w:p w14:paraId="30C74D2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Main duties:</w:t>
            </w:r>
          </w:p>
        </w:tc>
        <w:tc>
          <w:tcPr>
            <w:tcW w:w="8080" w:type="dxa"/>
            <w:gridSpan w:val="5"/>
          </w:tcPr>
          <w:p w14:paraId="68E8871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CB9413" w14:textId="77777777" w:rsidTr="006564C7">
        <w:tc>
          <w:tcPr>
            <w:tcW w:w="2207" w:type="dxa"/>
          </w:tcPr>
          <w:p w14:paraId="034D245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Reason for leaving:</w:t>
            </w:r>
          </w:p>
        </w:tc>
        <w:tc>
          <w:tcPr>
            <w:tcW w:w="8572" w:type="dxa"/>
            <w:gridSpan w:val="6"/>
          </w:tcPr>
          <w:p w14:paraId="4177462A"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731951B" w14:textId="77777777" w:rsidTr="006564C7">
        <w:tc>
          <w:tcPr>
            <w:tcW w:w="4116" w:type="dxa"/>
            <w:gridSpan w:val="4"/>
          </w:tcPr>
          <w:p w14:paraId="77FC6D1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May we contact you at work if necessary?</w:t>
            </w:r>
          </w:p>
        </w:tc>
        <w:tc>
          <w:tcPr>
            <w:tcW w:w="851" w:type="dxa"/>
          </w:tcPr>
          <w:p w14:paraId="29F15961" w14:textId="77777777" w:rsidR="006659DE" w:rsidRPr="00930505" w:rsidRDefault="006659DE" w:rsidP="00FC0206">
            <w:pPr>
              <w:spacing w:before="60" w:after="60"/>
              <w:ind w:right="-330"/>
              <w:rPr>
                <w:rFonts w:ascii="Gill Sans MT" w:hAnsi="Gill Sans MT"/>
                <w:color w:val="365F91" w:themeColor="accent1" w:themeShade="BF"/>
              </w:rPr>
            </w:pPr>
          </w:p>
        </w:tc>
        <w:tc>
          <w:tcPr>
            <w:tcW w:w="1861" w:type="dxa"/>
          </w:tcPr>
          <w:p w14:paraId="2AFEB23C"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CA3095">
              <w:rPr>
                <w:rFonts w:ascii="Gill Sans MT" w:hAnsi="Gill Sans MT"/>
              </w:rPr>
            </w:r>
            <w:r w:rsidR="00CA3095">
              <w:rPr>
                <w:rFonts w:ascii="Gill Sans MT" w:hAnsi="Gill Sans MT"/>
              </w:rPr>
              <w:fldChar w:fldCharType="separate"/>
            </w:r>
            <w:r w:rsidRPr="00930505">
              <w:rPr>
                <w:rFonts w:ascii="Gill Sans MT" w:hAnsi="Gill Sans MT"/>
              </w:rPr>
              <w:fldChar w:fldCharType="end"/>
            </w:r>
          </w:p>
        </w:tc>
        <w:tc>
          <w:tcPr>
            <w:tcW w:w="3951" w:type="dxa"/>
          </w:tcPr>
          <w:p w14:paraId="08087307"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CA3095">
              <w:rPr>
                <w:rFonts w:ascii="Gill Sans MT" w:hAnsi="Gill Sans MT"/>
              </w:rPr>
            </w:r>
            <w:r w:rsidR="00CA3095">
              <w:rPr>
                <w:rFonts w:ascii="Gill Sans MT" w:hAnsi="Gill Sans MT"/>
              </w:rPr>
              <w:fldChar w:fldCharType="separate"/>
            </w:r>
            <w:r w:rsidRPr="00930505">
              <w:rPr>
                <w:rFonts w:ascii="Gill Sans MT" w:hAnsi="Gill Sans MT"/>
              </w:rPr>
              <w:fldChar w:fldCharType="end"/>
            </w:r>
          </w:p>
        </w:tc>
      </w:tr>
    </w:tbl>
    <w:p w14:paraId="5432042D" w14:textId="77777777" w:rsidR="006659DE" w:rsidRPr="00930505" w:rsidRDefault="006659DE" w:rsidP="006659DE">
      <w:pPr>
        <w:rPr>
          <w:rFonts w:ascii="Gill Sans MT" w:hAnsi="Gill Sans MT"/>
        </w:rPr>
      </w:pPr>
    </w:p>
    <w:p w14:paraId="1DD7043F" w14:textId="77777777" w:rsidR="006659DE" w:rsidRPr="00930505" w:rsidRDefault="006659DE" w:rsidP="006659DE">
      <w:pPr>
        <w:rPr>
          <w:rFonts w:ascii="Gill Sans MT" w:hAnsi="Gill Sans MT"/>
        </w:rPr>
        <w:sectPr w:rsidR="006659DE" w:rsidRPr="00930505" w:rsidSect="006659DE">
          <w:headerReference w:type="default" r:id="rId8"/>
          <w:footerReference w:type="default" r:id="rId9"/>
          <w:pgSz w:w="11906" w:h="16838"/>
          <w:pgMar w:top="1955" w:right="1440" w:bottom="1440" w:left="1440" w:header="0" w:footer="377" w:gutter="0"/>
          <w:cols w:space="708"/>
          <w:docGrid w:linePitch="360"/>
        </w:sectPr>
      </w:pPr>
    </w:p>
    <w:p w14:paraId="5CCAACD1" w14:textId="77777777" w:rsidR="006659DE" w:rsidRPr="00930505" w:rsidRDefault="006659DE" w:rsidP="006659DE">
      <w:pPr>
        <w:spacing w:before="120"/>
        <w:ind w:hanging="709"/>
        <w:rPr>
          <w:rFonts w:ascii="Gill Sans MT" w:hAnsi="Gill Sans MT"/>
          <w:b/>
          <w:color w:val="365F91" w:themeColor="accent1" w:themeShade="BF"/>
          <w:sz w:val="22"/>
        </w:rPr>
      </w:pPr>
    </w:p>
    <w:p w14:paraId="6654B626" w14:textId="77777777" w:rsidR="0025396E" w:rsidRPr="00930505" w:rsidRDefault="0025396E" w:rsidP="006659DE">
      <w:pPr>
        <w:spacing w:before="120"/>
        <w:ind w:hanging="709"/>
        <w:rPr>
          <w:rFonts w:ascii="Gill Sans MT" w:hAnsi="Gill Sans MT"/>
          <w:b/>
          <w:color w:val="365F91" w:themeColor="accent1" w:themeShade="BF"/>
          <w:sz w:val="22"/>
        </w:rPr>
      </w:pPr>
      <w:r w:rsidRPr="00930505">
        <w:rPr>
          <w:rFonts w:ascii="Gill Sans MT" w:hAnsi="Gill Sans MT"/>
          <w:noProof/>
          <w:lang w:eastAsia="en-GB"/>
        </w:rPr>
        <mc:AlternateContent>
          <mc:Choice Requires="wps">
            <w:drawing>
              <wp:anchor distT="0" distB="0" distL="114300" distR="114300" simplePos="0" relativeHeight="251814912" behindDoc="0" locked="0" layoutInCell="1" allowOverlap="1" wp14:anchorId="767DB4C4" wp14:editId="4F8CB0AC">
                <wp:simplePos x="0" y="0"/>
                <wp:positionH relativeFrom="column">
                  <wp:posOffset>-428625</wp:posOffset>
                </wp:positionH>
                <wp:positionV relativeFrom="paragraph">
                  <wp:posOffset>190500</wp:posOffset>
                </wp:positionV>
                <wp:extent cx="6660515" cy="285750"/>
                <wp:effectExtent l="0" t="0" r="26035" b="19050"/>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DB4C4" id="Text Box 3" o:spid="_x0000_s1027" type="#_x0000_t202" style="position:absolute;margin-left:-33.75pt;margin-top:15pt;width:524.4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" fillcolor="#548dd4 [1951]">
                <v:textbo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v:textbox>
              </v:shape>
            </w:pict>
          </mc:Fallback>
        </mc:AlternateContent>
      </w:r>
    </w:p>
    <w:p w14:paraId="5ADCC30B" w14:textId="77777777" w:rsidR="0025396E" w:rsidRPr="00930505" w:rsidRDefault="0025396E" w:rsidP="006659DE">
      <w:pPr>
        <w:spacing w:before="120"/>
        <w:ind w:hanging="709"/>
        <w:rPr>
          <w:rFonts w:ascii="Gill Sans MT" w:hAnsi="Gill Sans MT"/>
          <w:b/>
          <w:color w:val="365F91" w:themeColor="accent1" w:themeShade="BF"/>
          <w:sz w:val="22"/>
        </w:rPr>
      </w:pPr>
    </w:p>
    <w:p w14:paraId="623364C5" w14:textId="77777777" w:rsidR="006659DE" w:rsidRPr="00930505" w:rsidRDefault="006659DE" w:rsidP="006659DE">
      <w:pPr>
        <w:spacing w:before="120"/>
        <w:ind w:hanging="709"/>
        <w:rPr>
          <w:rFonts w:ascii="Gill Sans MT" w:hAnsi="Gill Sans MT"/>
          <w:b/>
          <w:color w:val="365F91" w:themeColor="accent1" w:themeShade="BF"/>
          <w:sz w:val="22"/>
        </w:rPr>
      </w:pPr>
      <w:r w:rsidRPr="00930505">
        <w:rPr>
          <w:rFonts w:ascii="Gill Sans MT" w:hAnsi="Gill Sans MT"/>
          <w:b/>
          <w:color w:val="365F91" w:themeColor="accent1" w:themeShade="BF"/>
          <w:sz w:val="22"/>
        </w:rPr>
        <w:t>PREVIOUS EMPLOYMENT HISTORY (most recent first)</w:t>
      </w:r>
    </w:p>
    <w:p w14:paraId="68ADC95B" w14:textId="77777777" w:rsidR="006659DE" w:rsidRPr="00930505" w:rsidRDefault="006659DE" w:rsidP="006659DE">
      <w:pPr>
        <w:ind w:left="-709" w:right="-306" w:hanging="143"/>
        <w:rPr>
          <w:rFonts w:ascii="Gill Sans MT" w:hAnsi="Gill Sans MT"/>
          <w:color w:val="365F91" w:themeColor="accent1" w:themeShade="BF"/>
          <w:sz w:val="20"/>
        </w:rPr>
      </w:pPr>
      <w:r w:rsidRPr="00930505">
        <w:rPr>
          <w:rFonts w:ascii="Gill Sans MT" w:hAnsi="Gill Sans MT"/>
          <w:color w:val="365F91" w:themeColor="accent1" w:themeShade="BF"/>
          <w:sz w:val="20"/>
        </w:rPr>
        <w:tab/>
        <w:t xml:space="preserve">We reserve the right to obtain references or to contact previous employers in addition to your named referees.  </w:t>
      </w:r>
    </w:p>
    <w:p w14:paraId="6E12A88F" w14:textId="77777777" w:rsidR="006659DE" w:rsidRPr="00930505" w:rsidRDefault="006659DE" w:rsidP="006659DE">
      <w:pPr>
        <w:ind w:left="-709" w:right="-590" w:hanging="143"/>
        <w:rPr>
          <w:rFonts w:ascii="Gill Sans MT" w:hAnsi="Gill Sans MT"/>
          <w:i/>
          <w:color w:val="365F91" w:themeColor="accent1" w:themeShade="BF"/>
          <w:sz w:val="20"/>
        </w:rPr>
      </w:pPr>
      <w:r w:rsidRPr="00930505">
        <w:rPr>
          <w:rFonts w:ascii="Gill Sans MT" w:hAnsi="Gill Sans MT"/>
          <w:color w:val="365F91" w:themeColor="accent1" w:themeShade="BF"/>
          <w:sz w:val="20"/>
        </w:rPr>
        <w:tab/>
      </w:r>
      <w:r w:rsidRPr="00930505">
        <w:rPr>
          <w:rFonts w:ascii="Gill Sans MT" w:hAnsi="Gill Sans MT"/>
          <w:b/>
          <w:color w:val="365F91" w:themeColor="accent1" w:themeShade="BF"/>
          <w:sz w:val="20"/>
        </w:rPr>
        <w:t xml:space="preserve">Please note: </w:t>
      </w:r>
      <w:r w:rsidRPr="00930505">
        <w:rPr>
          <w:rFonts w:ascii="Gill Sans MT" w:hAnsi="Gill Sans MT"/>
          <w:i/>
          <w:color w:val="365F91" w:themeColor="accent1" w:themeShade="BF"/>
          <w:sz w:val="20"/>
        </w:rPr>
        <w:t>for posts within children and young people services or adult regulated services, please explain any gaps in your employment history.</w:t>
      </w:r>
    </w:p>
    <w:p w14:paraId="5CD9637E" w14:textId="77777777" w:rsidR="006659DE" w:rsidRPr="00930505" w:rsidRDefault="006659DE" w:rsidP="006659DE">
      <w:pPr>
        <w:ind w:left="-709" w:right="-590" w:hanging="143"/>
        <w:rPr>
          <w:rFonts w:ascii="Gill Sans MT" w:hAnsi="Gill Sans MT"/>
          <w:i/>
          <w:color w:val="365F91" w:themeColor="accent1" w:themeShade="BF"/>
          <w:sz w:val="20"/>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6"/>
        <w:gridCol w:w="3543"/>
        <w:gridCol w:w="1276"/>
        <w:gridCol w:w="2835"/>
      </w:tblGrid>
      <w:tr w:rsidR="006659DE" w:rsidRPr="00930505" w14:paraId="5CC27603" w14:textId="77777777" w:rsidTr="00FC0206">
        <w:tc>
          <w:tcPr>
            <w:tcW w:w="2836" w:type="dxa"/>
          </w:tcPr>
          <w:p w14:paraId="1ACAC832"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Employer’s name and address, telephone number and email</w:t>
            </w:r>
          </w:p>
        </w:tc>
        <w:tc>
          <w:tcPr>
            <w:tcW w:w="3543" w:type="dxa"/>
          </w:tcPr>
          <w:p w14:paraId="706EDD75"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Job title and brief description of duties</w:t>
            </w:r>
          </w:p>
        </w:tc>
        <w:tc>
          <w:tcPr>
            <w:tcW w:w="1276" w:type="dxa"/>
          </w:tcPr>
          <w:p w14:paraId="6832D3A7"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Date from/to DD/MM/YY</w:t>
            </w:r>
          </w:p>
        </w:tc>
        <w:tc>
          <w:tcPr>
            <w:tcW w:w="2835" w:type="dxa"/>
          </w:tcPr>
          <w:p w14:paraId="00EE9B24"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Reason for leaving</w:t>
            </w:r>
          </w:p>
        </w:tc>
      </w:tr>
      <w:tr w:rsidR="006659DE" w:rsidRPr="00930505" w14:paraId="647E1A61" w14:textId="77777777" w:rsidTr="00FC0206">
        <w:tc>
          <w:tcPr>
            <w:tcW w:w="2836" w:type="dxa"/>
          </w:tcPr>
          <w:p w14:paraId="2B364B4D"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CF391BA"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072A74B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2CCA31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7F9A7B6E"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72C9E2EA" w14:textId="77777777" w:rsidTr="00FC0206">
        <w:tc>
          <w:tcPr>
            <w:tcW w:w="2836" w:type="dxa"/>
          </w:tcPr>
          <w:p w14:paraId="54C6EFE7"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EEE43A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45A5B26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0BB2DA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27D35E00"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17796251" w14:textId="77777777" w:rsidTr="00FC0206">
        <w:tc>
          <w:tcPr>
            <w:tcW w:w="2836" w:type="dxa"/>
          </w:tcPr>
          <w:p w14:paraId="46132A33"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846BA1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C5D32A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1E6E3DDD"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06481C7C"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2247E3CD" w14:textId="77777777" w:rsidTr="00FC0206">
        <w:tc>
          <w:tcPr>
            <w:tcW w:w="2836" w:type="dxa"/>
          </w:tcPr>
          <w:p w14:paraId="26BD89C8"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05B74A7"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5F9710F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4171EB6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4A61BACB"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4B2B0ED0" w14:textId="77777777" w:rsidTr="00FC0206">
        <w:tc>
          <w:tcPr>
            <w:tcW w:w="2836" w:type="dxa"/>
          </w:tcPr>
          <w:p w14:paraId="3AFAF216" w14:textId="77777777" w:rsidR="006659DE" w:rsidRPr="00930505" w:rsidRDefault="006659DE" w:rsidP="00FC0206">
            <w:pPr>
              <w:spacing w:before="120" w:after="120"/>
              <w:ind w:right="-590"/>
              <w:rPr>
                <w:rFonts w:ascii="Gill Sans MT" w:hAnsi="Gill Sans MT"/>
                <w:i/>
                <w:color w:val="365F91" w:themeColor="accent1" w:themeShade="BF"/>
                <w:sz w:val="20"/>
              </w:rPr>
            </w:pPr>
          </w:p>
          <w:p w14:paraId="4825FBD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43AB294"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AE1CB4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13414CC6" w14:textId="77777777" w:rsidR="006659DE" w:rsidRPr="00930505" w:rsidRDefault="006659DE" w:rsidP="00FC0206">
            <w:pPr>
              <w:spacing w:before="120" w:after="120"/>
              <w:ind w:right="-590"/>
              <w:rPr>
                <w:rFonts w:ascii="Gill Sans MT" w:hAnsi="Gill Sans MT"/>
                <w:i/>
                <w:color w:val="365F91" w:themeColor="accent1" w:themeShade="BF"/>
                <w:sz w:val="20"/>
              </w:rPr>
            </w:pPr>
          </w:p>
        </w:tc>
      </w:tr>
    </w:tbl>
    <w:p w14:paraId="4DE414F5" w14:textId="77777777" w:rsidR="006659DE" w:rsidRPr="00930505" w:rsidRDefault="006659DE" w:rsidP="006659DE">
      <w:pPr>
        <w:ind w:left="-709" w:right="-590"/>
        <w:rPr>
          <w:rFonts w:ascii="Gill Sans MT" w:hAnsi="Gill Sans MT"/>
          <w:i/>
          <w:color w:val="365F91" w:themeColor="accent1" w:themeShade="BF"/>
          <w:sz w:val="20"/>
        </w:rPr>
      </w:pPr>
      <w:r w:rsidRPr="00930505">
        <w:rPr>
          <w:rFonts w:ascii="Gill Sans MT" w:hAnsi="Gill Sans MT"/>
          <w:i/>
          <w:color w:val="365F91" w:themeColor="accent1" w:themeShade="BF"/>
          <w:sz w:val="20"/>
        </w:rPr>
        <w:t>Please continue on a separate sheet if required</w:t>
      </w:r>
    </w:p>
    <w:p w14:paraId="4204DB36" w14:textId="77777777" w:rsidR="006659DE" w:rsidRPr="00930505" w:rsidRDefault="006659DE" w:rsidP="006659DE">
      <w:pPr>
        <w:ind w:left="-709" w:right="-590"/>
        <w:rPr>
          <w:rFonts w:ascii="Gill Sans MT" w:hAnsi="Gill Sans MT"/>
          <w:i/>
          <w:color w:val="365F91" w:themeColor="accent1" w:themeShade="BF"/>
          <w:sz w:val="20"/>
        </w:rPr>
      </w:pPr>
    </w:p>
    <w:p w14:paraId="4F5A8926" w14:textId="77777777" w:rsidR="006659DE" w:rsidRPr="00930505" w:rsidRDefault="006659DE" w:rsidP="006659DE">
      <w:pPr>
        <w:ind w:left="-709" w:right="-590"/>
        <w:rPr>
          <w:rFonts w:ascii="Gill Sans MT" w:hAnsi="Gill Sans MT"/>
          <w:b/>
          <w:color w:val="365F91" w:themeColor="accent1" w:themeShade="BF"/>
          <w:sz w:val="20"/>
        </w:rPr>
      </w:pPr>
      <w:r w:rsidRPr="00930505">
        <w:rPr>
          <w:rFonts w:ascii="Gill Sans MT" w:hAnsi="Gill Sans MT"/>
          <w:b/>
          <w:color w:val="365F91" w:themeColor="accent1" w:themeShade="BF"/>
          <w:sz w:val="20"/>
        </w:rPr>
        <w:t>REFERENCES</w:t>
      </w:r>
    </w:p>
    <w:p w14:paraId="5F4C4B2C" w14:textId="77777777" w:rsidR="006659DE" w:rsidRPr="00930505" w:rsidRDefault="006659DE" w:rsidP="006659DE">
      <w:pPr>
        <w:ind w:left="-709" w:right="-590"/>
        <w:rPr>
          <w:rFonts w:ascii="Gill Sans MT" w:hAnsi="Gill Sans MT"/>
          <w:b/>
          <w:color w:val="365F91" w:themeColor="accent1" w:themeShade="BF"/>
          <w:sz w:val="20"/>
        </w:rPr>
      </w:pPr>
    </w:p>
    <w:p w14:paraId="0CECC50F" w14:textId="77777777" w:rsidR="006659DE" w:rsidRPr="00930505" w:rsidRDefault="006659DE" w:rsidP="006659DE">
      <w:pPr>
        <w:ind w:left="-709"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Referees named on this form must be your current (most recent) and previous employer.  If you have not previously been employed, or are returning to work after a substantial career break and are unable to provide previous employment references, please provide alternatives, e.g. the name of your course Tutor(s) / Head Teacher or a suitable professional.  We may contact </w:t>
      </w:r>
      <w:r w:rsidRPr="00930505">
        <w:rPr>
          <w:rFonts w:ascii="Gill Sans MT" w:hAnsi="Gill Sans MT"/>
          <w:b/>
          <w:color w:val="365F91" w:themeColor="accent1" w:themeShade="BF"/>
          <w:sz w:val="18"/>
        </w:rPr>
        <w:t>referees prior to interview.  If you do not wish us to contact the referee before interview please enter ‘x’ in the box.</w:t>
      </w:r>
    </w:p>
    <w:p w14:paraId="72507D67" w14:textId="77777777" w:rsidR="006659DE" w:rsidRPr="00930505" w:rsidRDefault="006659DE" w:rsidP="006659DE">
      <w:pPr>
        <w:ind w:left="-709" w:right="-306"/>
        <w:rPr>
          <w:rFonts w:ascii="Gill Sans MT" w:hAnsi="Gill Sans MT"/>
          <w:color w:val="365F91" w:themeColor="accent1" w:themeShade="BF"/>
          <w:sz w:val="18"/>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245"/>
        <w:gridCol w:w="5245"/>
      </w:tblGrid>
      <w:tr w:rsidR="006659DE" w:rsidRPr="00930505" w14:paraId="323B9576" w14:textId="77777777" w:rsidTr="00FC0206">
        <w:tc>
          <w:tcPr>
            <w:tcW w:w="5245" w:type="dxa"/>
          </w:tcPr>
          <w:p w14:paraId="14E7D806" w14:textId="77777777" w:rsidR="006659DE" w:rsidRPr="00930505" w:rsidRDefault="006659DE" w:rsidP="00FC0206">
            <w:pPr>
              <w:spacing w:before="120" w:after="120"/>
              <w:ind w:right="-306"/>
              <w:rPr>
                <w:rFonts w:ascii="Gill Sans MT" w:hAnsi="Gill Sans MT"/>
                <w:b/>
                <w:color w:val="365F91" w:themeColor="accent1" w:themeShade="BF"/>
                <w:sz w:val="20"/>
              </w:rPr>
            </w:pPr>
            <w:r w:rsidRPr="00930505">
              <w:rPr>
                <w:rFonts w:ascii="Gill Sans MT" w:hAnsi="Gill Sans MT"/>
                <w:b/>
                <w:color w:val="365F91" w:themeColor="accent1" w:themeShade="BF"/>
                <w:sz w:val="20"/>
              </w:rPr>
              <w:t>CURRENT (MOST RECENT) EMPLOYER</w:t>
            </w:r>
            <w:r w:rsidRPr="00930505">
              <w:rPr>
                <w:rFonts w:ascii="Gill Sans MT" w:hAnsi="Gill Sans MT"/>
                <w:b/>
                <w:color w:val="365F91" w:themeColor="accent1" w:themeShade="BF"/>
                <w:sz w:val="20"/>
              </w:rPr>
              <w:tab/>
            </w:r>
            <w:r w:rsidRPr="00930505">
              <w:rPr>
                <w:rFonts w:ascii="Gill Sans MT" w:hAnsi="Gill Sans MT"/>
                <w:b/>
                <w:color w:val="365F91" w:themeColor="accent1" w:themeShade="BF"/>
                <w:sz w:val="20"/>
              </w:rPr>
              <w:fldChar w:fldCharType="begin">
                <w:ffData>
                  <w:name w:val="Check13"/>
                  <w:enabled/>
                  <w:calcOnExit w:val="0"/>
                  <w:checkBox>
                    <w:sizeAuto/>
                    <w:default w:val="0"/>
                  </w:checkBox>
                </w:ffData>
              </w:fldChar>
            </w:r>
            <w:bookmarkStart w:id="3" w:name="Check13"/>
            <w:r w:rsidRPr="00930505">
              <w:rPr>
                <w:rFonts w:ascii="Gill Sans MT" w:hAnsi="Gill Sans MT"/>
                <w:b/>
                <w:color w:val="365F91" w:themeColor="accent1" w:themeShade="BF"/>
                <w:sz w:val="20"/>
              </w:rPr>
              <w:instrText xml:space="preserve"> FORMCHECKBOX </w:instrText>
            </w:r>
            <w:r w:rsidR="00CA3095">
              <w:rPr>
                <w:rFonts w:ascii="Gill Sans MT" w:hAnsi="Gill Sans MT"/>
                <w:b/>
                <w:color w:val="365F91" w:themeColor="accent1" w:themeShade="BF"/>
                <w:sz w:val="20"/>
              </w:rPr>
            </w:r>
            <w:r w:rsidR="00CA3095">
              <w:rPr>
                <w:rFonts w:ascii="Gill Sans MT" w:hAnsi="Gill Sans MT"/>
                <w:b/>
                <w:color w:val="365F91" w:themeColor="accent1" w:themeShade="BF"/>
                <w:sz w:val="20"/>
              </w:rPr>
              <w:fldChar w:fldCharType="separate"/>
            </w:r>
            <w:r w:rsidRPr="00930505">
              <w:rPr>
                <w:rFonts w:ascii="Gill Sans MT" w:hAnsi="Gill Sans MT"/>
                <w:b/>
                <w:color w:val="365F91" w:themeColor="accent1" w:themeShade="BF"/>
                <w:sz w:val="20"/>
              </w:rPr>
              <w:fldChar w:fldCharType="end"/>
            </w:r>
            <w:bookmarkEnd w:id="3"/>
          </w:p>
        </w:tc>
        <w:tc>
          <w:tcPr>
            <w:tcW w:w="5245" w:type="dxa"/>
          </w:tcPr>
          <w:p w14:paraId="1D571E8C" w14:textId="77777777" w:rsidR="006659DE" w:rsidRPr="00930505" w:rsidRDefault="006659DE" w:rsidP="00FC0206">
            <w:pPr>
              <w:spacing w:before="120" w:after="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PREVIOUS EMPLOYER</w:t>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fldChar w:fldCharType="begin">
                <w:ffData>
                  <w:name w:val="Check14"/>
                  <w:enabled/>
                  <w:calcOnExit w:val="0"/>
                  <w:checkBox>
                    <w:sizeAuto/>
                    <w:default w:val="0"/>
                  </w:checkBox>
                </w:ffData>
              </w:fldChar>
            </w:r>
            <w:bookmarkStart w:id="4" w:name="Check14"/>
            <w:r w:rsidRPr="00930505">
              <w:rPr>
                <w:rFonts w:ascii="Gill Sans MT" w:hAnsi="Gill Sans MT"/>
                <w:b/>
                <w:color w:val="365F91" w:themeColor="accent1" w:themeShade="BF"/>
                <w:sz w:val="18"/>
              </w:rPr>
              <w:instrText xml:space="preserve"> FORMCHECKBOX </w:instrText>
            </w:r>
            <w:r w:rsidR="00CA3095">
              <w:rPr>
                <w:rFonts w:ascii="Gill Sans MT" w:hAnsi="Gill Sans MT"/>
                <w:b/>
                <w:color w:val="365F91" w:themeColor="accent1" w:themeShade="BF"/>
                <w:sz w:val="18"/>
              </w:rPr>
            </w:r>
            <w:r w:rsidR="00CA3095">
              <w:rPr>
                <w:rFonts w:ascii="Gill Sans MT" w:hAnsi="Gill Sans MT"/>
                <w:b/>
                <w:color w:val="365F91" w:themeColor="accent1" w:themeShade="BF"/>
                <w:sz w:val="18"/>
              </w:rPr>
              <w:fldChar w:fldCharType="separate"/>
            </w:r>
            <w:r w:rsidRPr="00930505">
              <w:rPr>
                <w:rFonts w:ascii="Gill Sans MT" w:hAnsi="Gill Sans MT"/>
                <w:b/>
                <w:color w:val="365F91" w:themeColor="accent1" w:themeShade="BF"/>
                <w:sz w:val="18"/>
              </w:rPr>
              <w:fldChar w:fldCharType="end"/>
            </w:r>
            <w:bookmarkEnd w:id="4"/>
          </w:p>
        </w:tc>
      </w:tr>
      <w:tr w:rsidR="006659DE" w:rsidRPr="00930505" w14:paraId="59950452" w14:textId="77777777" w:rsidTr="00FC0206">
        <w:tc>
          <w:tcPr>
            <w:tcW w:w="5245" w:type="dxa"/>
          </w:tcPr>
          <w:p w14:paraId="32E196F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c>
          <w:tcPr>
            <w:tcW w:w="5245" w:type="dxa"/>
          </w:tcPr>
          <w:p w14:paraId="1369B6C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r>
      <w:tr w:rsidR="006659DE" w:rsidRPr="00930505" w14:paraId="4B0FA6F6" w14:textId="77777777" w:rsidTr="00FC0206">
        <w:tc>
          <w:tcPr>
            <w:tcW w:w="5245" w:type="dxa"/>
          </w:tcPr>
          <w:p w14:paraId="44D3A172"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c>
          <w:tcPr>
            <w:tcW w:w="5245" w:type="dxa"/>
          </w:tcPr>
          <w:p w14:paraId="05E55C39"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r>
      <w:tr w:rsidR="006659DE" w:rsidRPr="00930505" w14:paraId="755BCDCC" w14:textId="77777777" w:rsidTr="00FC0206">
        <w:tc>
          <w:tcPr>
            <w:tcW w:w="5245" w:type="dxa"/>
          </w:tcPr>
          <w:p w14:paraId="3285044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c>
          <w:tcPr>
            <w:tcW w:w="5245" w:type="dxa"/>
          </w:tcPr>
          <w:p w14:paraId="3403157B"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r>
      <w:tr w:rsidR="006659DE" w:rsidRPr="00930505" w14:paraId="6C8F9031" w14:textId="77777777" w:rsidTr="00FC0206">
        <w:tc>
          <w:tcPr>
            <w:tcW w:w="5245" w:type="dxa"/>
          </w:tcPr>
          <w:p w14:paraId="5DF2FB3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c>
          <w:tcPr>
            <w:tcW w:w="5245" w:type="dxa"/>
          </w:tcPr>
          <w:p w14:paraId="4D9BC98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r>
      <w:tr w:rsidR="006659DE" w:rsidRPr="00930505" w14:paraId="062CDD0F" w14:textId="77777777" w:rsidTr="00FC0206">
        <w:tc>
          <w:tcPr>
            <w:tcW w:w="5245" w:type="dxa"/>
          </w:tcPr>
          <w:p w14:paraId="5A9B989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c>
          <w:tcPr>
            <w:tcW w:w="5245" w:type="dxa"/>
          </w:tcPr>
          <w:p w14:paraId="1E38DAC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r>
      <w:tr w:rsidR="006659DE" w:rsidRPr="00930505" w14:paraId="44DC3A93" w14:textId="77777777" w:rsidTr="00FC0206">
        <w:tc>
          <w:tcPr>
            <w:tcW w:w="5245" w:type="dxa"/>
          </w:tcPr>
          <w:p w14:paraId="02292BB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c>
          <w:tcPr>
            <w:tcW w:w="5245" w:type="dxa"/>
          </w:tcPr>
          <w:p w14:paraId="007FE0B5"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r>
      <w:tr w:rsidR="006659DE" w:rsidRPr="00930505" w14:paraId="2D2C4740" w14:textId="77777777" w:rsidTr="00FC0206">
        <w:tc>
          <w:tcPr>
            <w:tcW w:w="5245" w:type="dxa"/>
          </w:tcPr>
          <w:p w14:paraId="4FBFFA6E" w14:textId="77777777" w:rsidR="006659DE" w:rsidRPr="00930505" w:rsidRDefault="006659DE" w:rsidP="00FC0206">
            <w:pPr>
              <w:spacing w:before="120" w:after="120"/>
              <w:ind w:right="-306"/>
              <w:rPr>
                <w:rFonts w:ascii="Gill Sans MT" w:hAnsi="Gill Sans MT"/>
                <w:color w:val="365F91" w:themeColor="accent1" w:themeShade="BF"/>
                <w:sz w:val="18"/>
              </w:rPr>
            </w:pPr>
          </w:p>
        </w:tc>
        <w:tc>
          <w:tcPr>
            <w:tcW w:w="5245" w:type="dxa"/>
          </w:tcPr>
          <w:p w14:paraId="12F71D50" w14:textId="77777777" w:rsidR="006659DE" w:rsidRPr="00930505" w:rsidRDefault="006659DE" w:rsidP="00FC0206">
            <w:pPr>
              <w:spacing w:before="120" w:after="120"/>
              <w:ind w:right="-306"/>
              <w:rPr>
                <w:rFonts w:ascii="Gill Sans MT" w:hAnsi="Gill Sans MT"/>
                <w:color w:val="365F91" w:themeColor="accent1" w:themeShade="BF"/>
                <w:sz w:val="18"/>
              </w:rPr>
            </w:pPr>
          </w:p>
        </w:tc>
      </w:tr>
    </w:tbl>
    <w:p w14:paraId="16B63D24" w14:textId="77777777" w:rsidR="006659DE" w:rsidRPr="00930505" w:rsidRDefault="006659DE" w:rsidP="006659DE">
      <w:pPr>
        <w:ind w:right="-306"/>
        <w:rPr>
          <w:rFonts w:ascii="Gill Sans MT" w:hAnsi="Gill Sans MT"/>
          <w:color w:val="365F91" w:themeColor="accent1" w:themeShade="BF"/>
          <w:sz w:val="18"/>
        </w:rPr>
        <w:sectPr w:rsidR="006659DE" w:rsidRPr="00930505" w:rsidSect="00FC0206">
          <w:pgSz w:w="11906" w:h="16838"/>
          <w:pgMar w:top="961" w:right="991" w:bottom="1440" w:left="1440" w:header="0" w:footer="708" w:gutter="0"/>
          <w:cols w:space="708"/>
          <w:docGrid w:linePitch="360"/>
        </w:sectPr>
      </w:pPr>
    </w:p>
    <w:p w14:paraId="68544E37" w14:textId="77777777" w:rsidR="0025396E" w:rsidRPr="00930505" w:rsidRDefault="0025396E" w:rsidP="006659DE">
      <w:pPr>
        <w:ind w:left="-709" w:right="-306"/>
        <w:rPr>
          <w:rFonts w:ascii="Gill Sans MT" w:hAnsi="Gill Sans MT"/>
          <w:color w:val="365F91" w:themeColor="accent1" w:themeShade="BF"/>
          <w:sz w:val="20"/>
        </w:rPr>
      </w:pPr>
    </w:p>
    <w:p w14:paraId="05498068" w14:textId="77777777" w:rsidR="0025396E" w:rsidRPr="00930505" w:rsidRDefault="0025396E" w:rsidP="006659DE">
      <w:pPr>
        <w:ind w:left="-709" w:right="-306"/>
        <w:rPr>
          <w:rFonts w:ascii="Gill Sans MT" w:hAnsi="Gill Sans MT"/>
          <w:color w:val="365F91" w:themeColor="accent1" w:themeShade="BF"/>
          <w:sz w:val="20"/>
        </w:rPr>
      </w:pPr>
    </w:p>
    <w:p w14:paraId="6FCFC2E3" w14:textId="77777777" w:rsidR="0025396E" w:rsidRPr="00930505" w:rsidRDefault="0025396E" w:rsidP="006659DE">
      <w:pPr>
        <w:ind w:left="-709" w:right="-306"/>
        <w:rPr>
          <w:rFonts w:ascii="Gill Sans MT" w:hAnsi="Gill Sans MT"/>
          <w:color w:val="365F91" w:themeColor="accent1" w:themeShade="BF"/>
          <w:sz w:val="20"/>
        </w:rPr>
      </w:pPr>
      <w:r w:rsidRPr="00930505">
        <w:rPr>
          <w:rFonts w:ascii="Gill Sans MT" w:hAnsi="Gill Sans MT"/>
          <w:noProof/>
          <w:lang w:eastAsia="en-GB"/>
        </w:rPr>
        <mc:AlternateContent>
          <mc:Choice Requires="wps">
            <w:drawing>
              <wp:anchor distT="0" distB="0" distL="114300" distR="114300" simplePos="0" relativeHeight="251812864" behindDoc="0" locked="0" layoutInCell="1" allowOverlap="1" wp14:anchorId="63629EDC" wp14:editId="597538BC">
                <wp:simplePos x="0" y="0"/>
                <wp:positionH relativeFrom="column">
                  <wp:posOffset>-457200</wp:posOffset>
                </wp:positionH>
                <wp:positionV relativeFrom="paragraph">
                  <wp:posOffset>118110</wp:posOffset>
                </wp:positionV>
                <wp:extent cx="6660515" cy="285750"/>
                <wp:effectExtent l="0" t="0" r="2603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9EDC" id="_x0000_s1028" type="#_x0000_t202" style="position:absolute;left:0;text-align:left;margin-left:-36pt;margin-top:9.3pt;width:524.4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" fillcolor="#548dd4 [1951]">
                <v:textbo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v:textbox>
              </v:shape>
            </w:pict>
          </mc:Fallback>
        </mc:AlternateContent>
      </w:r>
    </w:p>
    <w:p w14:paraId="107465A5" w14:textId="77777777" w:rsidR="0025396E" w:rsidRPr="00930505" w:rsidRDefault="0025396E" w:rsidP="006659DE">
      <w:pPr>
        <w:ind w:left="-709" w:right="-306"/>
        <w:rPr>
          <w:rFonts w:ascii="Gill Sans MT" w:hAnsi="Gill Sans MT"/>
          <w:color w:val="365F91" w:themeColor="accent1" w:themeShade="BF"/>
          <w:sz w:val="20"/>
        </w:rPr>
      </w:pPr>
    </w:p>
    <w:p w14:paraId="5C6C2310" w14:textId="77777777" w:rsidR="0025396E" w:rsidRPr="00930505" w:rsidRDefault="0025396E" w:rsidP="006659DE">
      <w:pPr>
        <w:ind w:left="-709" w:right="-306"/>
        <w:rPr>
          <w:rFonts w:ascii="Gill Sans MT" w:hAnsi="Gill Sans MT"/>
          <w:color w:val="365F91" w:themeColor="accent1" w:themeShade="BF"/>
          <w:sz w:val="20"/>
        </w:rPr>
      </w:pPr>
    </w:p>
    <w:p w14:paraId="3B89F886" w14:textId="77777777" w:rsidR="006659DE" w:rsidRPr="00930505" w:rsidRDefault="006659DE" w:rsidP="006659DE">
      <w:pPr>
        <w:ind w:left="-709" w:right="-306"/>
        <w:rPr>
          <w:rFonts w:ascii="Gill Sans MT" w:hAnsi="Gill Sans MT"/>
          <w:color w:val="365F91" w:themeColor="accent1" w:themeShade="BF"/>
          <w:sz w:val="20"/>
        </w:rPr>
      </w:pPr>
      <w:r w:rsidRPr="00930505">
        <w:rPr>
          <w:rFonts w:ascii="Gill Sans MT" w:hAnsi="Gill Sans MT"/>
          <w:color w:val="365F91" w:themeColor="accent1" w:themeShade="BF"/>
          <w:sz w:val="20"/>
        </w:rPr>
        <w:t>The information you provide in this section will be used in assessing your application and will determine whether you are shortlisted for interview or not.  Please use this space to state how your skills, experience and training would enable you to meet the requirements of the job for which you are applying.  Please refer to the criteria outlined in the person specification and respond in the order that each criteria point appears.</w:t>
      </w:r>
    </w:p>
    <w:p w14:paraId="3710131C"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320C5994" w14:textId="77777777" w:rsidTr="00FC0206">
        <w:tc>
          <w:tcPr>
            <w:tcW w:w="10490" w:type="dxa"/>
          </w:tcPr>
          <w:p w14:paraId="7EB9D842" w14:textId="77777777" w:rsidR="006659DE" w:rsidRPr="00930505" w:rsidRDefault="006659DE" w:rsidP="00FC0206">
            <w:pPr>
              <w:spacing w:before="60" w:after="60"/>
              <w:ind w:right="-306"/>
              <w:rPr>
                <w:rFonts w:ascii="Gill Sans MT" w:hAnsi="Gill Sans MT"/>
                <w:color w:val="365F91" w:themeColor="accent1" w:themeShade="BF"/>
              </w:rPr>
            </w:pPr>
          </w:p>
          <w:p w14:paraId="3AAA59EF" w14:textId="77777777" w:rsidR="006659DE" w:rsidRPr="00930505" w:rsidRDefault="006659DE" w:rsidP="00FC0206">
            <w:pPr>
              <w:spacing w:before="60" w:after="60"/>
              <w:ind w:right="-306"/>
              <w:rPr>
                <w:rFonts w:ascii="Gill Sans MT" w:hAnsi="Gill Sans MT"/>
                <w:color w:val="365F91" w:themeColor="accent1" w:themeShade="BF"/>
              </w:rPr>
            </w:pPr>
          </w:p>
          <w:p w14:paraId="3448E657" w14:textId="77777777" w:rsidR="006659DE" w:rsidRPr="00930505" w:rsidRDefault="006659DE" w:rsidP="00FC0206">
            <w:pPr>
              <w:spacing w:before="60" w:after="60"/>
              <w:ind w:right="-306"/>
              <w:rPr>
                <w:rFonts w:ascii="Gill Sans MT" w:hAnsi="Gill Sans MT"/>
                <w:color w:val="365F91" w:themeColor="accent1" w:themeShade="BF"/>
              </w:rPr>
            </w:pPr>
          </w:p>
          <w:p w14:paraId="6BB95A24" w14:textId="77777777" w:rsidR="006659DE" w:rsidRPr="00930505" w:rsidRDefault="006659DE" w:rsidP="00FC0206">
            <w:pPr>
              <w:spacing w:before="60" w:after="60"/>
              <w:ind w:right="-306"/>
              <w:rPr>
                <w:rFonts w:ascii="Gill Sans MT" w:hAnsi="Gill Sans MT"/>
                <w:color w:val="365F91" w:themeColor="accent1" w:themeShade="BF"/>
              </w:rPr>
            </w:pPr>
          </w:p>
          <w:p w14:paraId="40C3FC4E" w14:textId="77777777" w:rsidR="006659DE" w:rsidRPr="00930505" w:rsidRDefault="006659DE" w:rsidP="00FC0206">
            <w:pPr>
              <w:spacing w:before="60" w:after="60"/>
              <w:ind w:right="-306"/>
              <w:rPr>
                <w:rFonts w:ascii="Gill Sans MT" w:hAnsi="Gill Sans MT"/>
                <w:color w:val="365F91" w:themeColor="accent1" w:themeShade="BF"/>
              </w:rPr>
            </w:pPr>
          </w:p>
          <w:p w14:paraId="39B32576" w14:textId="77777777" w:rsidR="006659DE" w:rsidRPr="00930505" w:rsidRDefault="006659DE" w:rsidP="00FC0206">
            <w:pPr>
              <w:spacing w:before="60" w:after="60"/>
              <w:ind w:right="-306"/>
              <w:rPr>
                <w:rFonts w:ascii="Gill Sans MT" w:hAnsi="Gill Sans MT"/>
                <w:color w:val="365F91" w:themeColor="accent1" w:themeShade="BF"/>
              </w:rPr>
            </w:pPr>
          </w:p>
          <w:p w14:paraId="28B0F3A4" w14:textId="77777777" w:rsidR="006659DE" w:rsidRPr="00930505" w:rsidRDefault="006659DE" w:rsidP="00FC0206">
            <w:pPr>
              <w:spacing w:before="60" w:after="60"/>
              <w:ind w:right="-306"/>
              <w:rPr>
                <w:rFonts w:ascii="Gill Sans MT" w:hAnsi="Gill Sans MT"/>
                <w:color w:val="365F91" w:themeColor="accent1" w:themeShade="BF"/>
              </w:rPr>
            </w:pPr>
          </w:p>
          <w:p w14:paraId="277F90E7" w14:textId="77777777" w:rsidR="006659DE" w:rsidRPr="00930505" w:rsidRDefault="006659DE" w:rsidP="00FC0206">
            <w:pPr>
              <w:spacing w:before="60" w:after="60"/>
              <w:ind w:right="-306"/>
              <w:rPr>
                <w:rFonts w:ascii="Gill Sans MT" w:hAnsi="Gill Sans MT"/>
                <w:color w:val="365F91" w:themeColor="accent1" w:themeShade="BF"/>
              </w:rPr>
            </w:pPr>
          </w:p>
          <w:p w14:paraId="63E6BBD7" w14:textId="77777777" w:rsidR="006659DE" w:rsidRPr="00930505" w:rsidRDefault="006659DE" w:rsidP="00FC0206">
            <w:pPr>
              <w:spacing w:before="60" w:after="60"/>
              <w:ind w:right="-306"/>
              <w:rPr>
                <w:rFonts w:ascii="Gill Sans MT" w:hAnsi="Gill Sans MT"/>
                <w:color w:val="365F91" w:themeColor="accent1" w:themeShade="BF"/>
              </w:rPr>
            </w:pPr>
          </w:p>
          <w:p w14:paraId="25C123B7" w14:textId="77777777" w:rsidR="006659DE" w:rsidRPr="00930505" w:rsidRDefault="006659DE" w:rsidP="00FC0206">
            <w:pPr>
              <w:spacing w:before="60" w:after="60"/>
              <w:ind w:right="-306"/>
              <w:rPr>
                <w:rFonts w:ascii="Gill Sans MT" w:hAnsi="Gill Sans MT"/>
                <w:color w:val="365F91" w:themeColor="accent1" w:themeShade="BF"/>
              </w:rPr>
            </w:pPr>
          </w:p>
          <w:p w14:paraId="7D83D993" w14:textId="77777777" w:rsidR="006659DE" w:rsidRPr="00930505" w:rsidRDefault="006659DE" w:rsidP="00FC0206">
            <w:pPr>
              <w:spacing w:before="60" w:after="60"/>
              <w:ind w:right="-306"/>
              <w:rPr>
                <w:rFonts w:ascii="Gill Sans MT" w:hAnsi="Gill Sans MT"/>
                <w:color w:val="365F91" w:themeColor="accent1" w:themeShade="BF"/>
              </w:rPr>
            </w:pPr>
          </w:p>
          <w:p w14:paraId="463EE226" w14:textId="77777777" w:rsidR="006659DE" w:rsidRPr="00930505" w:rsidRDefault="006659DE" w:rsidP="00FC0206">
            <w:pPr>
              <w:spacing w:before="60" w:after="60"/>
              <w:ind w:right="-306"/>
              <w:rPr>
                <w:rFonts w:ascii="Gill Sans MT" w:hAnsi="Gill Sans MT"/>
                <w:color w:val="365F91" w:themeColor="accent1" w:themeShade="BF"/>
              </w:rPr>
            </w:pPr>
          </w:p>
          <w:p w14:paraId="7576AE7B" w14:textId="77777777" w:rsidR="006659DE" w:rsidRPr="00930505" w:rsidRDefault="006659DE" w:rsidP="00FC0206">
            <w:pPr>
              <w:spacing w:before="60" w:after="60"/>
              <w:ind w:right="-306"/>
              <w:rPr>
                <w:rFonts w:ascii="Gill Sans MT" w:hAnsi="Gill Sans MT"/>
                <w:color w:val="365F91" w:themeColor="accent1" w:themeShade="BF"/>
              </w:rPr>
            </w:pPr>
          </w:p>
          <w:p w14:paraId="6510AD5A" w14:textId="77777777" w:rsidR="006659DE" w:rsidRPr="00930505" w:rsidRDefault="006659DE" w:rsidP="00FC0206">
            <w:pPr>
              <w:spacing w:before="60" w:after="60"/>
              <w:ind w:right="-306"/>
              <w:rPr>
                <w:rFonts w:ascii="Gill Sans MT" w:hAnsi="Gill Sans MT"/>
                <w:color w:val="365F91" w:themeColor="accent1" w:themeShade="BF"/>
              </w:rPr>
            </w:pPr>
          </w:p>
          <w:p w14:paraId="4BD73B86" w14:textId="77777777" w:rsidR="006659DE" w:rsidRPr="00930505" w:rsidRDefault="006659DE" w:rsidP="00FC0206">
            <w:pPr>
              <w:spacing w:before="60" w:after="60"/>
              <w:ind w:right="-306"/>
              <w:rPr>
                <w:rFonts w:ascii="Gill Sans MT" w:hAnsi="Gill Sans MT"/>
                <w:color w:val="365F91" w:themeColor="accent1" w:themeShade="BF"/>
              </w:rPr>
            </w:pPr>
          </w:p>
          <w:p w14:paraId="1B1357C0" w14:textId="77777777" w:rsidR="006659DE" w:rsidRPr="00930505" w:rsidRDefault="006659DE" w:rsidP="00FC0206">
            <w:pPr>
              <w:spacing w:before="60" w:after="60"/>
              <w:ind w:right="-306"/>
              <w:rPr>
                <w:rFonts w:ascii="Gill Sans MT" w:hAnsi="Gill Sans MT"/>
                <w:color w:val="365F91" w:themeColor="accent1" w:themeShade="BF"/>
              </w:rPr>
            </w:pPr>
          </w:p>
          <w:p w14:paraId="501A32F2" w14:textId="77777777" w:rsidR="006659DE" w:rsidRPr="00930505" w:rsidRDefault="006659DE" w:rsidP="00FC0206">
            <w:pPr>
              <w:spacing w:before="60" w:after="60"/>
              <w:ind w:right="-306"/>
              <w:rPr>
                <w:rFonts w:ascii="Gill Sans MT" w:hAnsi="Gill Sans MT"/>
                <w:color w:val="365F91" w:themeColor="accent1" w:themeShade="BF"/>
              </w:rPr>
            </w:pPr>
          </w:p>
          <w:p w14:paraId="182151B9" w14:textId="77777777" w:rsidR="006659DE" w:rsidRPr="00930505" w:rsidRDefault="006659DE" w:rsidP="00FC0206">
            <w:pPr>
              <w:spacing w:before="60" w:after="60"/>
              <w:ind w:right="-306"/>
              <w:rPr>
                <w:rFonts w:ascii="Gill Sans MT" w:hAnsi="Gill Sans MT"/>
                <w:color w:val="365F91" w:themeColor="accent1" w:themeShade="BF"/>
              </w:rPr>
            </w:pPr>
          </w:p>
          <w:p w14:paraId="5148D796" w14:textId="77777777" w:rsidR="006659DE" w:rsidRPr="00930505" w:rsidRDefault="006659DE" w:rsidP="00FC0206">
            <w:pPr>
              <w:spacing w:before="60" w:after="60"/>
              <w:ind w:right="-306"/>
              <w:rPr>
                <w:rFonts w:ascii="Gill Sans MT" w:hAnsi="Gill Sans MT"/>
                <w:color w:val="365F91" w:themeColor="accent1" w:themeShade="BF"/>
              </w:rPr>
            </w:pPr>
          </w:p>
          <w:p w14:paraId="728363DD" w14:textId="77777777" w:rsidR="006659DE" w:rsidRPr="00930505" w:rsidRDefault="006659DE" w:rsidP="00FC0206">
            <w:pPr>
              <w:spacing w:before="60" w:after="60"/>
              <w:ind w:right="-306"/>
              <w:rPr>
                <w:rFonts w:ascii="Gill Sans MT" w:hAnsi="Gill Sans MT"/>
                <w:color w:val="365F91" w:themeColor="accent1" w:themeShade="BF"/>
              </w:rPr>
            </w:pPr>
          </w:p>
          <w:p w14:paraId="359B1557" w14:textId="77777777" w:rsidR="006659DE" w:rsidRPr="00930505" w:rsidRDefault="006659DE" w:rsidP="00FC0206">
            <w:pPr>
              <w:spacing w:before="60" w:after="60"/>
              <w:ind w:right="-306"/>
              <w:rPr>
                <w:rFonts w:ascii="Gill Sans MT" w:hAnsi="Gill Sans MT"/>
                <w:color w:val="365F91" w:themeColor="accent1" w:themeShade="BF"/>
              </w:rPr>
            </w:pPr>
          </w:p>
          <w:p w14:paraId="198E6E6B" w14:textId="77777777" w:rsidR="006659DE" w:rsidRPr="00930505" w:rsidRDefault="006659DE" w:rsidP="00FC0206">
            <w:pPr>
              <w:spacing w:before="60" w:after="60"/>
              <w:ind w:right="-306"/>
              <w:rPr>
                <w:rFonts w:ascii="Gill Sans MT" w:hAnsi="Gill Sans MT"/>
                <w:color w:val="365F91" w:themeColor="accent1" w:themeShade="BF"/>
              </w:rPr>
            </w:pPr>
          </w:p>
          <w:p w14:paraId="082EC11D" w14:textId="77777777" w:rsidR="006659DE" w:rsidRPr="00930505" w:rsidRDefault="006659DE" w:rsidP="00FC0206">
            <w:pPr>
              <w:spacing w:before="60" w:after="60"/>
              <w:ind w:right="-306"/>
              <w:rPr>
                <w:rFonts w:ascii="Gill Sans MT" w:hAnsi="Gill Sans MT"/>
                <w:color w:val="365F91" w:themeColor="accent1" w:themeShade="BF"/>
              </w:rPr>
            </w:pPr>
          </w:p>
          <w:p w14:paraId="04B31888" w14:textId="77777777" w:rsidR="006659DE" w:rsidRPr="00930505" w:rsidRDefault="006659DE" w:rsidP="00FC0206">
            <w:pPr>
              <w:spacing w:before="60" w:after="60"/>
              <w:ind w:right="-306"/>
              <w:rPr>
                <w:rFonts w:ascii="Gill Sans MT" w:hAnsi="Gill Sans MT"/>
                <w:color w:val="365F91" w:themeColor="accent1" w:themeShade="BF"/>
              </w:rPr>
            </w:pPr>
          </w:p>
          <w:p w14:paraId="65C0C636" w14:textId="77777777" w:rsidR="006659DE" w:rsidRPr="00930505" w:rsidRDefault="006659DE" w:rsidP="00FC0206">
            <w:pPr>
              <w:spacing w:before="60" w:after="60"/>
              <w:ind w:right="-306"/>
              <w:rPr>
                <w:rFonts w:ascii="Gill Sans MT" w:hAnsi="Gill Sans MT"/>
                <w:color w:val="365F91" w:themeColor="accent1" w:themeShade="BF"/>
              </w:rPr>
            </w:pPr>
          </w:p>
          <w:p w14:paraId="2F80F749" w14:textId="77777777" w:rsidR="006659DE" w:rsidRPr="00930505" w:rsidRDefault="006659DE" w:rsidP="00FC0206">
            <w:pPr>
              <w:spacing w:before="60" w:after="60"/>
              <w:ind w:right="-306"/>
              <w:rPr>
                <w:rFonts w:ascii="Gill Sans MT" w:hAnsi="Gill Sans MT"/>
                <w:color w:val="365F91" w:themeColor="accent1" w:themeShade="BF"/>
              </w:rPr>
            </w:pPr>
          </w:p>
          <w:p w14:paraId="019B740E" w14:textId="77777777" w:rsidR="006659DE" w:rsidRPr="00930505" w:rsidRDefault="006659DE" w:rsidP="00FC0206">
            <w:pPr>
              <w:spacing w:before="60" w:after="60"/>
              <w:ind w:right="-306"/>
              <w:rPr>
                <w:rFonts w:ascii="Gill Sans MT" w:hAnsi="Gill Sans MT"/>
                <w:color w:val="365F91" w:themeColor="accent1" w:themeShade="BF"/>
              </w:rPr>
            </w:pPr>
          </w:p>
          <w:p w14:paraId="43BFE9F8" w14:textId="77777777" w:rsidR="006659DE" w:rsidRPr="00930505" w:rsidRDefault="006659DE" w:rsidP="00FC0206">
            <w:pPr>
              <w:spacing w:before="60" w:after="60"/>
              <w:ind w:right="-306"/>
              <w:rPr>
                <w:rFonts w:ascii="Gill Sans MT" w:hAnsi="Gill Sans MT"/>
                <w:color w:val="365F91" w:themeColor="accent1" w:themeShade="BF"/>
              </w:rPr>
            </w:pPr>
          </w:p>
          <w:p w14:paraId="347FA15E" w14:textId="77777777" w:rsidR="006659DE" w:rsidRPr="00930505" w:rsidRDefault="006659DE" w:rsidP="00FC0206">
            <w:pPr>
              <w:spacing w:before="60" w:after="60"/>
              <w:ind w:right="-306"/>
              <w:rPr>
                <w:rFonts w:ascii="Gill Sans MT" w:hAnsi="Gill Sans MT"/>
                <w:color w:val="365F91" w:themeColor="accent1" w:themeShade="BF"/>
              </w:rPr>
            </w:pPr>
          </w:p>
          <w:p w14:paraId="1F5E6306" w14:textId="77777777" w:rsidR="006659DE" w:rsidRPr="00930505" w:rsidRDefault="006659DE" w:rsidP="00FC0206">
            <w:pPr>
              <w:spacing w:before="60" w:after="60"/>
              <w:ind w:right="-306"/>
              <w:rPr>
                <w:rFonts w:ascii="Gill Sans MT" w:hAnsi="Gill Sans MT"/>
                <w:color w:val="365F91" w:themeColor="accent1" w:themeShade="BF"/>
              </w:rPr>
            </w:pPr>
          </w:p>
          <w:p w14:paraId="0309A8C9" w14:textId="77777777" w:rsidR="006659DE" w:rsidRPr="00930505" w:rsidRDefault="006659DE" w:rsidP="00FC0206">
            <w:pPr>
              <w:spacing w:before="60" w:after="60"/>
              <w:ind w:right="-306"/>
              <w:rPr>
                <w:rFonts w:ascii="Gill Sans MT" w:hAnsi="Gill Sans MT"/>
                <w:color w:val="365F91" w:themeColor="accent1" w:themeShade="BF"/>
              </w:rPr>
            </w:pPr>
          </w:p>
          <w:p w14:paraId="249CE510" w14:textId="77777777" w:rsidR="006659DE" w:rsidRPr="00930505" w:rsidRDefault="006659DE" w:rsidP="00FC0206">
            <w:pPr>
              <w:spacing w:before="60" w:after="60"/>
              <w:ind w:right="-306"/>
              <w:rPr>
                <w:rFonts w:ascii="Gill Sans MT" w:hAnsi="Gill Sans MT"/>
                <w:color w:val="365F91" w:themeColor="accent1" w:themeShade="BF"/>
              </w:rPr>
            </w:pPr>
          </w:p>
        </w:tc>
      </w:tr>
    </w:tbl>
    <w:p w14:paraId="1ED5472D" w14:textId="77777777" w:rsidR="006659DE" w:rsidRPr="00930505" w:rsidRDefault="006659DE" w:rsidP="006659DE">
      <w:pPr>
        <w:ind w:left="-709" w:right="-306"/>
        <w:rPr>
          <w:rFonts w:ascii="Gill Sans MT" w:hAnsi="Gill Sans MT"/>
          <w:color w:val="365F91" w:themeColor="accent1" w:themeShade="BF"/>
          <w:sz w:val="22"/>
        </w:rPr>
      </w:pPr>
    </w:p>
    <w:p w14:paraId="77185CF7" w14:textId="77777777" w:rsidR="006659DE" w:rsidRPr="00930505" w:rsidRDefault="006659DE" w:rsidP="006659DE">
      <w:pPr>
        <w:ind w:left="-709" w:right="-306"/>
        <w:rPr>
          <w:rFonts w:ascii="Gill Sans MT" w:hAnsi="Gill Sans MT"/>
          <w:color w:val="365F91" w:themeColor="accent1" w:themeShade="BF"/>
          <w:sz w:val="22"/>
        </w:rPr>
        <w:sectPr w:rsidR="006659DE" w:rsidRPr="00930505" w:rsidSect="00FC0206">
          <w:pgSz w:w="11906" w:h="16838"/>
          <w:pgMar w:top="961" w:right="991" w:bottom="1440" w:left="1440" w:header="0" w:footer="195" w:gutter="0"/>
          <w:cols w:space="708"/>
          <w:docGrid w:linePitch="360"/>
        </w:sectPr>
      </w:pPr>
    </w:p>
    <w:p w14:paraId="7CB364D7" w14:textId="77777777" w:rsidR="006659DE" w:rsidRPr="00930505" w:rsidRDefault="0025396E" w:rsidP="006659DE">
      <w:pPr>
        <w:spacing w:before="120"/>
        <w:ind w:left="-709" w:right="-306"/>
        <w:rPr>
          <w:rFonts w:ascii="Gill Sans MT" w:hAnsi="Gill Sans MT"/>
          <w:b/>
          <w:color w:val="365F91" w:themeColor="accent1" w:themeShade="BF"/>
          <w:sz w:val="22"/>
        </w:rPr>
      </w:pPr>
      <w:r w:rsidRPr="00930505">
        <w:rPr>
          <w:rFonts w:ascii="Gill Sans MT" w:hAnsi="Gill Sans MT"/>
          <w:noProof/>
          <w:lang w:eastAsia="en-GB"/>
        </w:rPr>
        <w:lastRenderedPageBreak/>
        <mc:AlternateContent>
          <mc:Choice Requires="wps">
            <w:drawing>
              <wp:anchor distT="0" distB="0" distL="114300" distR="114300" simplePos="0" relativeHeight="251816960" behindDoc="0" locked="0" layoutInCell="1" allowOverlap="1" wp14:anchorId="010E63D6" wp14:editId="308F70E2">
                <wp:simplePos x="0" y="0"/>
                <wp:positionH relativeFrom="column">
                  <wp:posOffset>-387398</wp:posOffset>
                </wp:positionH>
                <wp:positionV relativeFrom="paragraph">
                  <wp:posOffset>-363660</wp:posOffset>
                </wp:positionV>
                <wp:extent cx="6688016" cy="285750"/>
                <wp:effectExtent l="0" t="0" r="17780" b="19050"/>
                <wp:wrapNone/>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016" cy="285750"/>
                        </a:xfrm>
                        <a:prstGeom prst="rect">
                          <a:avLst/>
                        </a:prstGeom>
                        <a:solidFill>
                          <a:schemeClr val="tx2">
                            <a:lumMod val="60000"/>
                            <a:lumOff val="40000"/>
                          </a:schemeClr>
                        </a:solidFill>
                        <a:ln w="9525">
                          <a:solidFill>
                            <a:srgbClr val="000000"/>
                          </a:solidFill>
                          <a:miter lim="800000"/>
                          <a:headEnd/>
                          <a:tailEnd/>
                        </a:ln>
                      </wps:spPr>
                      <wps:txb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E63D6" id="_x0000_s1029" type="#_x0000_t202" style="position:absolute;left:0;text-align:left;margin-left:-30.5pt;margin-top:-28.65pt;width:526.6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" fillcolor="#548dd4 [1951]">
                <v:textbo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v:textbox>
              </v:shape>
            </w:pict>
          </mc:Fallback>
        </mc:AlternateContent>
      </w:r>
      <w:r w:rsidR="006659DE" w:rsidRPr="00930505">
        <w:rPr>
          <w:rFonts w:ascii="Gill Sans MT" w:hAnsi="Gill Sans MT"/>
          <w:b/>
          <w:color w:val="365F91" w:themeColor="accent1" w:themeShade="BF"/>
          <w:sz w:val="22"/>
        </w:rPr>
        <w:t>QUALIFICATIONS &amp; PROFESSIONAL MEMBERSHIPS</w:t>
      </w:r>
    </w:p>
    <w:p w14:paraId="093088B7" w14:textId="77777777" w:rsidR="006659DE" w:rsidRPr="00930505" w:rsidRDefault="006659DE" w:rsidP="006659DE">
      <w:pPr>
        <w:ind w:left="-709" w:right="-306"/>
        <w:rPr>
          <w:rFonts w:ascii="Gill Sans MT" w:hAnsi="Gill Sans MT"/>
          <w:b/>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80"/>
        <w:gridCol w:w="9110"/>
      </w:tblGrid>
      <w:tr w:rsidR="006659DE" w:rsidRPr="00930505" w14:paraId="71490F04" w14:textId="77777777" w:rsidTr="00FC0206">
        <w:tc>
          <w:tcPr>
            <w:tcW w:w="10490" w:type="dxa"/>
            <w:gridSpan w:val="2"/>
          </w:tcPr>
          <w:p w14:paraId="25F98AA8" w14:textId="2704D8FF" w:rsidR="006659DE" w:rsidRPr="00930505" w:rsidRDefault="006659DE" w:rsidP="004B5307">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 xml:space="preserve">Qualification and professional memberships </w:t>
            </w:r>
            <w:r w:rsidR="004B5307" w:rsidRPr="00930505">
              <w:rPr>
                <w:rFonts w:ascii="Gill Sans MT" w:hAnsi="Gill Sans MT"/>
                <w:color w:val="365F91" w:themeColor="accent1" w:themeShade="BF"/>
              </w:rPr>
              <w:t>obtained</w:t>
            </w:r>
          </w:p>
        </w:tc>
      </w:tr>
      <w:tr w:rsidR="006659DE" w:rsidRPr="00930505" w14:paraId="7F5950DF" w14:textId="77777777" w:rsidTr="00FC0206">
        <w:tc>
          <w:tcPr>
            <w:tcW w:w="10490" w:type="dxa"/>
            <w:gridSpan w:val="2"/>
          </w:tcPr>
          <w:p w14:paraId="1AD2114E" w14:textId="77777777" w:rsidR="006659DE" w:rsidRPr="00930505" w:rsidRDefault="006659DE" w:rsidP="00FC0206">
            <w:pPr>
              <w:spacing w:before="60" w:after="60"/>
              <w:ind w:right="-306"/>
              <w:rPr>
                <w:rFonts w:ascii="Gill Sans MT" w:hAnsi="Gill Sans MT"/>
                <w:color w:val="365F91" w:themeColor="accent1" w:themeShade="BF"/>
              </w:rPr>
            </w:pPr>
          </w:p>
          <w:p w14:paraId="07EE92C3" w14:textId="77777777" w:rsidR="006659DE" w:rsidRPr="00930505" w:rsidRDefault="006659DE" w:rsidP="00FC0206">
            <w:pPr>
              <w:spacing w:before="60" w:after="60"/>
              <w:ind w:right="-306"/>
              <w:rPr>
                <w:rFonts w:ascii="Gill Sans MT" w:hAnsi="Gill Sans MT"/>
                <w:color w:val="365F91" w:themeColor="accent1" w:themeShade="BF"/>
              </w:rPr>
            </w:pPr>
          </w:p>
          <w:p w14:paraId="668109DF" w14:textId="77777777" w:rsidR="006659DE" w:rsidRPr="00930505" w:rsidRDefault="006659DE" w:rsidP="00FC0206">
            <w:pPr>
              <w:spacing w:before="60" w:after="60"/>
              <w:ind w:right="-306"/>
              <w:rPr>
                <w:rFonts w:ascii="Gill Sans MT" w:hAnsi="Gill Sans MT"/>
                <w:color w:val="365F91" w:themeColor="accent1" w:themeShade="BF"/>
              </w:rPr>
            </w:pPr>
          </w:p>
          <w:p w14:paraId="7F649157" w14:textId="77777777" w:rsidR="006659DE" w:rsidRPr="00930505" w:rsidRDefault="006659DE" w:rsidP="00FC0206">
            <w:pPr>
              <w:spacing w:before="60" w:after="60"/>
              <w:ind w:right="-306"/>
              <w:rPr>
                <w:rFonts w:ascii="Gill Sans MT" w:hAnsi="Gill Sans MT"/>
                <w:color w:val="365F91" w:themeColor="accent1" w:themeShade="BF"/>
              </w:rPr>
            </w:pPr>
          </w:p>
          <w:p w14:paraId="5028B4EF" w14:textId="77777777" w:rsidR="006659DE" w:rsidRPr="00930505" w:rsidRDefault="006659DE" w:rsidP="00FC0206">
            <w:pPr>
              <w:spacing w:before="60" w:after="60"/>
              <w:ind w:right="-306"/>
              <w:rPr>
                <w:rFonts w:ascii="Gill Sans MT" w:hAnsi="Gill Sans MT"/>
                <w:color w:val="365F91" w:themeColor="accent1" w:themeShade="BF"/>
              </w:rPr>
            </w:pPr>
          </w:p>
          <w:p w14:paraId="44B21841" w14:textId="77777777" w:rsidR="006659DE" w:rsidRPr="00930505" w:rsidRDefault="006659DE" w:rsidP="00FC0206">
            <w:pPr>
              <w:spacing w:before="60" w:after="60"/>
              <w:ind w:right="-306"/>
              <w:rPr>
                <w:rFonts w:ascii="Gill Sans MT" w:hAnsi="Gill Sans MT"/>
                <w:color w:val="365F91" w:themeColor="accent1" w:themeShade="BF"/>
              </w:rPr>
            </w:pPr>
          </w:p>
        </w:tc>
      </w:tr>
      <w:tr w:rsidR="006659DE" w:rsidRPr="00930505" w14:paraId="44473C97" w14:textId="77777777" w:rsidTr="00FC0206">
        <w:tc>
          <w:tcPr>
            <w:tcW w:w="1380" w:type="dxa"/>
          </w:tcPr>
          <w:p w14:paraId="2080845C" w14:textId="77777777" w:rsidR="006659DE" w:rsidRPr="00930505" w:rsidRDefault="006659DE" w:rsidP="00FC0206">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Dates</w:t>
            </w:r>
          </w:p>
        </w:tc>
        <w:tc>
          <w:tcPr>
            <w:tcW w:w="9110" w:type="dxa"/>
          </w:tcPr>
          <w:p w14:paraId="7D626EF2" w14:textId="77777777" w:rsidR="006659DE" w:rsidRPr="00930505" w:rsidRDefault="006659DE" w:rsidP="00FC0206">
            <w:pPr>
              <w:spacing w:before="60" w:after="60" w:line="276" w:lineRule="auto"/>
              <w:rPr>
                <w:rFonts w:ascii="Gill Sans MT" w:hAnsi="Gill Sans MT"/>
                <w:color w:val="365F91" w:themeColor="accent1" w:themeShade="BF"/>
              </w:rPr>
            </w:pPr>
            <w:r w:rsidRPr="00930505">
              <w:rPr>
                <w:rFonts w:ascii="Gill Sans MT" w:hAnsi="Gill Sans MT"/>
                <w:color w:val="365F91" w:themeColor="accent1" w:themeShade="BF"/>
              </w:rPr>
              <w:t>Other training / short courses</w:t>
            </w:r>
          </w:p>
        </w:tc>
      </w:tr>
      <w:tr w:rsidR="006659DE" w:rsidRPr="00930505" w14:paraId="05FE2D12" w14:textId="77777777" w:rsidTr="00FC0206">
        <w:tc>
          <w:tcPr>
            <w:tcW w:w="1380" w:type="dxa"/>
          </w:tcPr>
          <w:p w14:paraId="7BEC3E4D" w14:textId="77777777" w:rsidR="006659DE" w:rsidRPr="00930505" w:rsidRDefault="006659DE" w:rsidP="00FC0206">
            <w:pPr>
              <w:spacing w:before="60" w:after="60"/>
              <w:ind w:right="-306"/>
              <w:rPr>
                <w:rFonts w:ascii="Gill Sans MT" w:hAnsi="Gill Sans MT"/>
                <w:color w:val="365F91" w:themeColor="accent1" w:themeShade="BF"/>
              </w:rPr>
            </w:pPr>
          </w:p>
          <w:p w14:paraId="311EFAD2" w14:textId="77777777" w:rsidR="006659DE" w:rsidRPr="00930505" w:rsidRDefault="006659DE" w:rsidP="00FC0206">
            <w:pPr>
              <w:spacing w:before="60" w:after="60"/>
              <w:ind w:right="-306"/>
              <w:rPr>
                <w:rFonts w:ascii="Gill Sans MT" w:hAnsi="Gill Sans MT"/>
                <w:color w:val="365F91" w:themeColor="accent1" w:themeShade="BF"/>
              </w:rPr>
            </w:pPr>
          </w:p>
          <w:p w14:paraId="0C892508" w14:textId="77777777" w:rsidR="006659DE" w:rsidRPr="00930505" w:rsidRDefault="006659DE" w:rsidP="00FC0206">
            <w:pPr>
              <w:spacing w:before="60" w:after="60"/>
              <w:ind w:right="-306"/>
              <w:rPr>
                <w:rFonts w:ascii="Gill Sans MT" w:hAnsi="Gill Sans MT"/>
                <w:color w:val="365F91" w:themeColor="accent1" w:themeShade="BF"/>
              </w:rPr>
            </w:pPr>
          </w:p>
          <w:p w14:paraId="045E561D" w14:textId="77777777" w:rsidR="006659DE" w:rsidRPr="00930505" w:rsidRDefault="006659DE" w:rsidP="00FC0206">
            <w:pPr>
              <w:spacing w:before="60" w:after="60"/>
              <w:ind w:right="-306"/>
              <w:rPr>
                <w:rFonts w:ascii="Gill Sans MT" w:hAnsi="Gill Sans MT"/>
                <w:color w:val="365F91" w:themeColor="accent1" w:themeShade="BF"/>
              </w:rPr>
            </w:pPr>
          </w:p>
          <w:p w14:paraId="321A3E79" w14:textId="77777777" w:rsidR="006659DE" w:rsidRPr="00930505" w:rsidRDefault="006659DE" w:rsidP="00FC0206">
            <w:pPr>
              <w:spacing w:before="60" w:after="60"/>
              <w:ind w:right="-306"/>
              <w:rPr>
                <w:rFonts w:ascii="Gill Sans MT" w:hAnsi="Gill Sans MT"/>
                <w:color w:val="365F91" w:themeColor="accent1" w:themeShade="BF"/>
              </w:rPr>
            </w:pPr>
          </w:p>
        </w:tc>
        <w:tc>
          <w:tcPr>
            <w:tcW w:w="9110" w:type="dxa"/>
          </w:tcPr>
          <w:p w14:paraId="33DB7AAE" w14:textId="77777777" w:rsidR="006659DE" w:rsidRPr="00930505" w:rsidRDefault="006659DE" w:rsidP="00FC0206">
            <w:pPr>
              <w:spacing w:before="60" w:after="60" w:line="276" w:lineRule="auto"/>
              <w:rPr>
                <w:rFonts w:ascii="Gill Sans MT" w:hAnsi="Gill Sans MT"/>
                <w:color w:val="365F91" w:themeColor="accent1" w:themeShade="BF"/>
              </w:rPr>
            </w:pPr>
          </w:p>
        </w:tc>
      </w:tr>
    </w:tbl>
    <w:p w14:paraId="0313C670" w14:textId="77777777" w:rsidR="006659DE" w:rsidRPr="00930505" w:rsidRDefault="006659DE" w:rsidP="006659DE">
      <w:pPr>
        <w:spacing w:before="120"/>
        <w:ind w:left="-709" w:right="-306"/>
        <w:rPr>
          <w:rFonts w:ascii="Gill Sans MT" w:hAnsi="Gill Sans MT"/>
          <w:color w:val="365F91" w:themeColor="accent1" w:themeShade="BF"/>
          <w:sz w:val="22"/>
        </w:rPr>
      </w:pPr>
      <w:r w:rsidRPr="00930505">
        <w:rPr>
          <w:rFonts w:ascii="Gill Sans MT" w:hAnsi="Gill Sans MT"/>
          <w:color w:val="365F91" w:themeColor="accent1" w:themeShade="BF"/>
          <w:sz w:val="22"/>
        </w:rPr>
        <w:t>Please continue on a separate sheet if required</w:t>
      </w:r>
    </w:p>
    <w:p w14:paraId="28B06153"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4D9F97E1" w14:textId="77777777" w:rsidTr="00FC0206">
        <w:tc>
          <w:tcPr>
            <w:tcW w:w="10490" w:type="dxa"/>
          </w:tcPr>
          <w:p w14:paraId="11926E32" w14:textId="08EB807A"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Are you related to a </w:t>
            </w:r>
            <w:r w:rsidR="004B5307" w:rsidRPr="00930505">
              <w:rPr>
                <w:rFonts w:ascii="Gill Sans MT" w:hAnsi="Gill Sans MT"/>
                <w:color w:val="365F91" w:themeColor="accent1" w:themeShade="BF"/>
                <w:sz w:val="18"/>
              </w:rPr>
              <w:t>Trustee or Senior member of staff</w:t>
            </w:r>
            <w:r w:rsidRPr="00930505">
              <w:rPr>
                <w:rFonts w:ascii="Gill Sans MT" w:hAnsi="Gill Sans MT"/>
                <w:color w:val="365F91" w:themeColor="accent1" w:themeShade="BF"/>
                <w:sz w:val="18"/>
              </w:rPr>
              <w:t>?</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Yes </w:t>
            </w:r>
            <w:r w:rsidRPr="00930505">
              <w:rPr>
                <w:rFonts w:ascii="Gill Sans MT" w:hAnsi="Gill Sans MT"/>
                <w:color w:val="365F91" w:themeColor="accent1" w:themeShade="BF"/>
                <w:sz w:val="18"/>
              </w:rPr>
              <w:fldChar w:fldCharType="begin">
                <w:ffData>
                  <w:name w:val="Check15"/>
                  <w:enabled/>
                  <w:calcOnExit w:val="0"/>
                  <w:checkBox>
                    <w:sizeAuto/>
                    <w:default w:val="0"/>
                  </w:checkBox>
                </w:ffData>
              </w:fldChar>
            </w:r>
            <w:bookmarkStart w:id="5" w:name="Check15"/>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5"/>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No </w:t>
            </w:r>
            <w:r w:rsidRPr="00930505">
              <w:rPr>
                <w:rFonts w:ascii="Gill Sans MT" w:hAnsi="Gill Sans MT"/>
                <w:color w:val="365F91" w:themeColor="accent1" w:themeShade="BF"/>
                <w:sz w:val="18"/>
              </w:rPr>
              <w:fldChar w:fldCharType="begin">
                <w:ffData>
                  <w:name w:val="Check16"/>
                  <w:enabled/>
                  <w:calcOnExit w:val="0"/>
                  <w:checkBox>
                    <w:sizeAuto/>
                    <w:default w:val="0"/>
                  </w:checkBox>
                </w:ffData>
              </w:fldChar>
            </w:r>
            <w:bookmarkStart w:id="6" w:name="Check16"/>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6"/>
          </w:p>
          <w:p w14:paraId="399A31C1"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 ‘yes’ please provide Name:</w:t>
            </w:r>
            <w:r w:rsidRPr="00930505">
              <w:rPr>
                <w:rFonts w:ascii="Gill Sans MT" w:hAnsi="Gill Sans MT"/>
                <w:color w:val="365F91" w:themeColor="accent1" w:themeShade="BF"/>
                <w:sz w:val="18"/>
              </w:rPr>
              <w:tab/>
              <w:t xml:space="preserve"> ______________________________</w:t>
            </w:r>
            <w:r w:rsidRPr="00930505">
              <w:rPr>
                <w:rFonts w:ascii="Gill Sans MT" w:hAnsi="Gill Sans MT"/>
                <w:color w:val="365F91" w:themeColor="accent1" w:themeShade="BF"/>
                <w:sz w:val="18"/>
              </w:rPr>
              <w:tab/>
              <w:t>Relationship: __________________________</w:t>
            </w:r>
          </w:p>
          <w:p w14:paraId="6B739ECA" w14:textId="5DB1F23B"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All forms of canvassing will automatically disqualify candidates from appointment, e.g. you must not ask a </w:t>
            </w:r>
            <w:r w:rsidR="004B5307" w:rsidRPr="00930505">
              <w:rPr>
                <w:rFonts w:ascii="Gill Sans MT" w:hAnsi="Gill Sans MT"/>
                <w:color w:val="365F91" w:themeColor="accent1" w:themeShade="BF"/>
                <w:sz w:val="18"/>
              </w:rPr>
              <w:t>Trustee or member of staff</w:t>
            </w:r>
            <w:r w:rsidRPr="00930505">
              <w:rPr>
                <w:rFonts w:ascii="Gill Sans MT" w:hAnsi="Gill Sans MT"/>
                <w:color w:val="365F91" w:themeColor="accent1" w:themeShade="BF"/>
                <w:sz w:val="18"/>
              </w:rPr>
              <w:t xml:space="preserve"> to use</w:t>
            </w:r>
            <w:r w:rsidR="004B5307" w:rsidRPr="00930505">
              <w:rPr>
                <w:rFonts w:ascii="Gill Sans MT" w:hAnsi="Gill Sans MT"/>
                <w:color w:val="365F91" w:themeColor="accent1" w:themeShade="BF"/>
                <w:sz w:val="18"/>
              </w:rPr>
              <w:br/>
            </w:r>
            <w:r w:rsidRPr="00930505">
              <w:rPr>
                <w:rFonts w:ascii="Gill Sans MT" w:hAnsi="Gill Sans MT"/>
                <w:color w:val="365F91" w:themeColor="accent1" w:themeShade="BF"/>
                <w:sz w:val="18"/>
              </w:rPr>
              <w:t>their influence to help you get a job.</w:t>
            </w:r>
          </w:p>
        </w:tc>
      </w:tr>
      <w:tr w:rsidR="006659DE" w:rsidRPr="00930505" w14:paraId="2994605B" w14:textId="77777777" w:rsidTr="00FC0206">
        <w:tc>
          <w:tcPr>
            <w:tcW w:w="10490" w:type="dxa"/>
          </w:tcPr>
          <w:p w14:paraId="7E926D2C"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selected for interview, you must, at that stage, make known any personal or business relationship, which may conflict with the </w:t>
            </w:r>
          </w:p>
          <w:p w14:paraId="52733A67" w14:textId="77777777" w:rsidR="006659DE" w:rsidRPr="00930505" w:rsidRDefault="006659DE" w:rsidP="00FC0206">
            <w:pPr>
              <w:spacing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role applied for.</w:t>
            </w:r>
          </w:p>
        </w:tc>
      </w:tr>
      <w:tr w:rsidR="006659DE" w:rsidRPr="00930505" w14:paraId="2DA20E43" w14:textId="77777777" w:rsidTr="00FC0206">
        <w:tc>
          <w:tcPr>
            <w:tcW w:w="10490" w:type="dxa"/>
          </w:tcPr>
          <w:p w14:paraId="3C413BDB" w14:textId="5057AE51"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w:t>
            </w:r>
            <w:r w:rsidR="004B5307" w:rsidRPr="00930505">
              <w:rPr>
                <w:rFonts w:ascii="Gill Sans MT" w:hAnsi="Gill Sans MT"/>
                <w:color w:val="365F91" w:themeColor="accent1" w:themeShade="BF"/>
                <w:sz w:val="18"/>
              </w:rPr>
              <w:t xml:space="preserve"> you are selected for interview, we </w:t>
            </w:r>
            <w:r w:rsidRPr="00930505">
              <w:rPr>
                <w:rFonts w:ascii="Gill Sans MT" w:hAnsi="Gill Sans MT"/>
                <w:color w:val="365F91" w:themeColor="accent1" w:themeShade="BF"/>
                <w:sz w:val="18"/>
              </w:rPr>
              <w:t>would prefer to contact you by email.  Please select:</w:t>
            </w:r>
            <w:r w:rsidRPr="00930505">
              <w:rPr>
                <w:rFonts w:ascii="Gill Sans MT" w:hAnsi="Gill Sans MT"/>
                <w:color w:val="365F91" w:themeColor="accent1" w:themeShade="BF"/>
                <w:sz w:val="18"/>
              </w:rPr>
              <w:tab/>
              <w:t xml:space="preserve">email </w:t>
            </w:r>
            <w:r w:rsidRPr="00930505">
              <w:rPr>
                <w:rFonts w:ascii="Gill Sans MT" w:hAnsi="Gill Sans MT"/>
                <w:color w:val="365F91" w:themeColor="accent1" w:themeShade="BF"/>
                <w:sz w:val="18"/>
              </w:rPr>
              <w:fldChar w:fldCharType="begin">
                <w:ffData>
                  <w:name w:val="Check17"/>
                  <w:enabled/>
                  <w:calcOnExit w:val="0"/>
                  <w:checkBox>
                    <w:sizeAuto/>
                    <w:default w:val="0"/>
                  </w:checkBox>
                </w:ffData>
              </w:fldChar>
            </w:r>
            <w:bookmarkStart w:id="7" w:name="Check17"/>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7"/>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letter </w:t>
            </w:r>
            <w:r w:rsidRPr="00930505">
              <w:rPr>
                <w:rFonts w:ascii="Gill Sans MT" w:hAnsi="Gill Sans MT"/>
                <w:color w:val="365F91" w:themeColor="accent1" w:themeShade="BF"/>
                <w:sz w:val="18"/>
              </w:rPr>
              <w:fldChar w:fldCharType="begin">
                <w:ffData>
                  <w:name w:val="Check18"/>
                  <w:enabled/>
                  <w:calcOnExit w:val="0"/>
                  <w:checkBox>
                    <w:sizeAuto/>
                    <w:default w:val="0"/>
                  </w:checkBox>
                </w:ffData>
              </w:fldChar>
            </w:r>
            <w:bookmarkStart w:id="8" w:name="Check18"/>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8"/>
          </w:p>
        </w:tc>
      </w:tr>
    </w:tbl>
    <w:p w14:paraId="3D09E1AE"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noProof/>
          <w:color w:val="365F91" w:themeColor="accent1" w:themeShade="BF"/>
          <w:sz w:val="18"/>
          <w:lang w:eastAsia="en-GB"/>
        </w:rPr>
        <mc:AlternateContent>
          <mc:Choice Requires="wps">
            <w:drawing>
              <wp:anchor distT="0" distB="0" distL="114300" distR="114300" simplePos="0" relativeHeight="251807744" behindDoc="0" locked="0" layoutInCell="1" allowOverlap="1" wp14:anchorId="6DA0BD0B" wp14:editId="4A814532">
                <wp:simplePos x="0" y="0"/>
                <wp:positionH relativeFrom="column">
                  <wp:posOffset>4962525</wp:posOffset>
                </wp:positionH>
                <wp:positionV relativeFrom="paragraph">
                  <wp:posOffset>81280</wp:posOffset>
                </wp:positionV>
                <wp:extent cx="609600" cy="42354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0BD0B" id="Text Box 2" o:spid="_x0000_s1030" type="#_x0000_t202" style="position:absolute;left:0;text-align:left;margin-left:390.75pt;margin-top:6.4pt;width:48pt;height:3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MggIAABU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" stroked="f">
                <v:textbo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v:textbox>
              </v:shape>
            </w:pict>
          </mc:Fallback>
        </mc:AlternateContent>
      </w:r>
      <w:r w:rsidRPr="00930505">
        <w:rPr>
          <w:rFonts w:ascii="Gill Sans MT" w:hAnsi="Gill Sans MT"/>
          <w:b/>
          <w:color w:val="365F91" w:themeColor="accent1" w:themeShade="BF"/>
          <w:sz w:val="22"/>
        </w:rPr>
        <w:t>DATA PROTECTION LEGISLATION</w:t>
      </w:r>
    </w:p>
    <w:p w14:paraId="3F2392AC" w14:textId="6C2DF6E4" w:rsidR="006659DE" w:rsidRPr="00930505" w:rsidRDefault="006659DE" w:rsidP="006659DE">
      <w:pPr>
        <w:spacing w:before="120"/>
        <w:ind w:left="-709"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 xml:space="preserve">The information you have provided will be held in compliance with the Data Protection Act </w:t>
      </w:r>
      <w:r w:rsidR="00CB2157">
        <w:rPr>
          <w:rFonts w:ascii="Gill Sans MT" w:hAnsi="Gill Sans MT"/>
          <w:b/>
          <w:color w:val="365F91" w:themeColor="accent1" w:themeShade="BF"/>
          <w:sz w:val="18"/>
        </w:rPr>
        <w:t>201</w:t>
      </w:r>
      <w:r w:rsidRPr="00930505">
        <w:rPr>
          <w:rFonts w:ascii="Gill Sans MT" w:hAnsi="Gill Sans MT"/>
          <w:b/>
          <w:color w:val="365F91" w:themeColor="accent1" w:themeShade="BF"/>
          <w:sz w:val="18"/>
        </w:rPr>
        <w:t>8.</w:t>
      </w:r>
    </w:p>
    <w:p w14:paraId="52BEAEBE" w14:textId="4856ED03" w:rsidR="006659DE" w:rsidRPr="00930505" w:rsidRDefault="004B5307"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We may additionally ask you to complete a Health Check if you are offered the post.</w:t>
      </w:r>
    </w:p>
    <w:p w14:paraId="49CF5EF6" w14:textId="77777777" w:rsidR="004B5307" w:rsidRPr="00930505" w:rsidRDefault="004B5307" w:rsidP="006659DE">
      <w:pPr>
        <w:spacing w:before="120"/>
        <w:ind w:left="-709" w:right="-306"/>
        <w:rPr>
          <w:rFonts w:ascii="Gill Sans MT" w:hAnsi="Gill Sans MT"/>
          <w:color w:val="365F91" w:themeColor="accent1" w:themeShade="BF"/>
          <w:sz w:val="18"/>
        </w:rPr>
      </w:pPr>
    </w:p>
    <w:p w14:paraId="78429C31"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b/>
          <w:color w:val="365F91" w:themeColor="accent1" w:themeShade="BF"/>
          <w:sz w:val="22"/>
        </w:rPr>
        <w:t>DECLARATION</w:t>
      </w:r>
    </w:p>
    <w:p w14:paraId="2E6EF698"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I declare that the information I have provided on this application form is full, accurate and complete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Any offer of employment is subject to receipt of satisfactory completion of recruitment checks applicable to the post.</w:t>
      </w:r>
    </w:p>
    <w:p w14:paraId="71F6E32F" w14:textId="77777777" w:rsidR="006659DE" w:rsidRPr="00930505" w:rsidRDefault="006659DE" w:rsidP="006659DE">
      <w:pPr>
        <w:spacing w:before="120"/>
        <w:ind w:left="-709" w:right="-306"/>
        <w:rPr>
          <w:rFonts w:ascii="Gill Sans MT" w:hAnsi="Gill Sans MT"/>
          <w:color w:val="365F91" w:themeColor="accent1" w:themeShade="BF"/>
          <w:sz w:val="18"/>
        </w:rPr>
      </w:pPr>
    </w:p>
    <w:p w14:paraId="2776643B"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Signature: _____________________________________________________________</w:t>
      </w:r>
      <w:r w:rsidRPr="00930505">
        <w:rPr>
          <w:rFonts w:ascii="Gill Sans MT" w:hAnsi="Gill Sans MT"/>
          <w:color w:val="365F91" w:themeColor="accent1" w:themeShade="BF"/>
          <w:sz w:val="18"/>
        </w:rPr>
        <w:tab/>
        <w:t>Date: __________________________</w:t>
      </w:r>
    </w:p>
    <w:p w14:paraId="03F0037A" w14:textId="77777777" w:rsidR="0025396E" w:rsidRPr="00930505" w:rsidRDefault="0025396E" w:rsidP="00D87AEB">
      <w:pPr>
        <w:rPr>
          <w:rFonts w:ascii="Gill Sans MT" w:hAnsi="Gill Sans MT"/>
          <w:b/>
          <w:noProof/>
        </w:rPr>
        <w:sectPr w:rsidR="0025396E" w:rsidRPr="00930505" w:rsidSect="009A3BE9">
          <w:headerReference w:type="default" r:id="rId13"/>
          <w:pgSz w:w="11900" w:h="16840" w:code="1"/>
          <w:pgMar w:top="1985" w:right="1247" w:bottom="1418" w:left="1247" w:header="709" w:footer="709" w:gutter="0"/>
          <w:paperSrc w:first="269"/>
          <w:cols w:space="708"/>
          <w:rtlGutter/>
          <w:docGrid w:linePitch="360"/>
        </w:sectPr>
      </w:pPr>
    </w:p>
    <w:p w14:paraId="29C22335" w14:textId="47E31216" w:rsidR="00BE7AF5" w:rsidRPr="00930505" w:rsidRDefault="00BE7AF5" w:rsidP="00BE7AF5">
      <w:pPr>
        <w:rPr>
          <w:rFonts w:ascii="Gill Sans MT" w:hAnsi="Gill Sans MT"/>
          <w:b/>
          <w:noProof/>
          <w:color w:val="632423" w:themeColor="accent2" w:themeShade="80"/>
        </w:rPr>
      </w:pPr>
      <w:r w:rsidRPr="00930505">
        <w:rPr>
          <w:rFonts w:ascii="Gill Sans MT" w:hAnsi="Gill Sans MT"/>
          <w:b/>
          <w:color w:val="632423" w:themeColor="accent2" w:themeShade="80"/>
        </w:rPr>
        <w:lastRenderedPageBreak/>
        <w:t>CONFIDENTIAL</w:t>
      </w:r>
    </w:p>
    <w:p w14:paraId="17CD7176" w14:textId="77777777" w:rsidR="00BE7AF5" w:rsidRPr="00930505" w:rsidRDefault="00BE7AF5" w:rsidP="00BE7AF5">
      <w:pPr>
        <w:spacing w:before="120"/>
        <w:ind w:right="-306"/>
        <w:rPr>
          <w:rFonts w:ascii="Gill Sans MT" w:hAnsi="Gill Sans MT"/>
          <w:b/>
          <w:color w:val="632423" w:themeColor="accent2" w:themeShade="80"/>
          <w:sz w:val="18"/>
        </w:rPr>
      </w:pPr>
      <w:r w:rsidRPr="00930505">
        <w:rPr>
          <w:rFonts w:ascii="Gill Sans MT" w:hAnsi="Gill Sans MT"/>
          <w:b/>
          <w:color w:val="632423" w:themeColor="accent2" w:themeShade="80"/>
          <w:sz w:val="18"/>
        </w:rPr>
        <w:t>EQUAL OPPORTUNITIES MONITORING INFORMATION</w:t>
      </w:r>
    </w:p>
    <w:p w14:paraId="3F86811A" w14:textId="7A88D0AD" w:rsidR="00BE7AF5" w:rsidRPr="00930505" w:rsidRDefault="004B5307"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Wiltshire Museum</w:t>
      </w:r>
      <w:r w:rsidR="00BE7AF5" w:rsidRPr="00930505">
        <w:rPr>
          <w:rFonts w:ascii="Gill Sans MT" w:hAnsi="Gill Sans MT"/>
          <w:color w:val="365F91" w:themeColor="accent1" w:themeShade="BF"/>
          <w:sz w:val="18"/>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p>
    <w:p w14:paraId="261395FE" w14:textId="067DFB6E"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In order to help the </w:t>
      </w:r>
      <w:r w:rsidR="004B5307" w:rsidRPr="00930505">
        <w:rPr>
          <w:rFonts w:ascii="Gill Sans MT" w:hAnsi="Gill Sans MT"/>
          <w:color w:val="365F91" w:themeColor="accent1" w:themeShade="BF"/>
          <w:sz w:val="18"/>
        </w:rPr>
        <w:t>Wiltshire Museum</w:t>
      </w:r>
      <w:r w:rsidRPr="00930505">
        <w:rPr>
          <w:rFonts w:ascii="Gill Sans MT" w:hAnsi="Gill Sans MT"/>
          <w:color w:val="365F91" w:themeColor="accent1" w:themeShade="BF"/>
          <w:sz w:val="18"/>
        </w:rPr>
        <w:t xml:space="preserve"> monitor the effectiveness of its Equal Opportunities Policy you are asked to provide the information requested below.  This information is confidential and does not form part of your application.  </w:t>
      </w:r>
      <w:r w:rsidRPr="00930505">
        <w:rPr>
          <w:rFonts w:ascii="Gill Sans MT" w:hAnsi="Gill Sans MT"/>
          <w:b/>
          <w:color w:val="365F91" w:themeColor="accent1" w:themeShade="BF"/>
          <w:sz w:val="18"/>
        </w:rPr>
        <w:t xml:space="preserve">This </w:t>
      </w:r>
      <w:r w:rsidR="004B5307" w:rsidRPr="00930505">
        <w:rPr>
          <w:rFonts w:ascii="Gill Sans MT" w:hAnsi="Gill Sans MT"/>
          <w:b/>
          <w:color w:val="365F91" w:themeColor="accent1" w:themeShade="BF"/>
          <w:sz w:val="18"/>
        </w:rPr>
        <w:t>information</w:t>
      </w:r>
      <w:r w:rsidRPr="00930505">
        <w:rPr>
          <w:rFonts w:ascii="Gill Sans MT" w:hAnsi="Gill Sans MT"/>
          <w:b/>
          <w:color w:val="365F91" w:themeColor="accent1" w:themeShade="BF"/>
          <w:sz w:val="18"/>
        </w:rPr>
        <w:t xml:space="preserve"> will be detached from your application form upon receipt and the information will not be taken into account when making the appointment</w:t>
      </w:r>
    </w:p>
    <w:p w14:paraId="586DF90E" w14:textId="4ECBA243"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you are successful at interview and take up employment with </w:t>
      </w:r>
      <w:r w:rsidR="009C7679" w:rsidRPr="00930505">
        <w:rPr>
          <w:rFonts w:ascii="Gill Sans MT" w:hAnsi="Gill Sans MT"/>
          <w:color w:val="365F91" w:themeColor="accent1" w:themeShade="BF"/>
          <w:sz w:val="18"/>
        </w:rPr>
        <w:t>the Wiltshire Museum</w:t>
      </w:r>
      <w:r w:rsidRPr="00930505">
        <w:rPr>
          <w:rFonts w:ascii="Gill Sans MT" w:hAnsi="Gill Sans MT"/>
          <w:color w:val="365F91" w:themeColor="accent1" w:themeShade="BF"/>
          <w:sz w:val="18"/>
        </w:rPr>
        <w:t xml:space="preserve"> the equal opportunities information you have provided will form part of your employment record and will be held and maintained in accordance with the Data Protection Act 1998.</w:t>
      </w:r>
    </w:p>
    <w:p w14:paraId="0DF86861" w14:textId="77777777" w:rsidR="00BE7AF5" w:rsidRPr="00930505" w:rsidRDefault="00BE7AF5" w:rsidP="00BE7AF5">
      <w:pPr>
        <w:spacing w:before="120"/>
        <w:ind w:right="-306"/>
        <w:rPr>
          <w:rFonts w:ascii="Gill Sans MT" w:hAnsi="Gill Sans MT"/>
          <w:color w:val="365F91" w:themeColor="accent1" w:themeShade="BF"/>
          <w:sz w:val="18"/>
        </w:rPr>
      </w:pPr>
    </w:p>
    <w:p w14:paraId="0DC8FFFF" w14:textId="77777777" w:rsidR="00BE7AF5" w:rsidRPr="00930505" w:rsidRDefault="00BE7AF5" w:rsidP="00BE7AF5">
      <w:pPr>
        <w:pBdr>
          <w:top w:val="single" w:sz="24" w:space="1" w:color="365F91" w:themeColor="accent1" w:themeShade="BF"/>
        </w:pBdr>
        <w:spacing w:before="120"/>
        <w:ind w:right="-306"/>
        <w:rPr>
          <w:rFonts w:ascii="Gill Sans MT" w:hAnsi="Gill Sans MT"/>
          <w:color w:val="365F91" w:themeColor="accent1" w:themeShade="BF"/>
          <w:sz w:val="18"/>
        </w:rPr>
      </w:pPr>
    </w:p>
    <w:p w14:paraId="73119A4C" w14:textId="77777777" w:rsidR="00BE7AF5" w:rsidRPr="00930505" w:rsidRDefault="00BE7AF5"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Name: ________________________________________</w:t>
      </w:r>
    </w:p>
    <w:p w14:paraId="05594C73" w14:textId="63222D6A" w:rsidR="00BE7AF5" w:rsidRPr="00930505" w:rsidRDefault="004B5307"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Post</w:t>
      </w:r>
      <w:r w:rsidR="00BE7AF5" w:rsidRPr="00930505">
        <w:rPr>
          <w:rFonts w:ascii="Gill Sans MT" w:hAnsi="Gill Sans MT"/>
          <w:color w:val="365F91" w:themeColor="accent1" w:themeShade="BF"/>
          <w:sz w:val="18"/>
        </w:rPr>
        <w:t xml:space="preserve">: </w:t>
      </w:r>
      <w:r w:rsidRPr="00930505">
        <w:rPr>
          <w:rFonts w:ascii="Gill Sans MT" w:hAnsi="Gill Sans MT"/>
          <w:color w:val="365F91" w:themeColor="accent1" w:themeShade="BF"/>
          <w:sz w:val="18"/>
        </w:rPr>
        <w:t xml:space="preserve">  </w:t>
      </w:r>
      <w:r w:rsidR="00BE7AF5" w:rsidRPr="00930505">
        <w:rPr>
          <w:rFonts w:ascii="Gill Sans MT" w:hAnsi="Gill Sans MT"/>
          <w:color w:val="365F91" w:themeColor="accent1" w:themeShade="BF"/>
          <w:sz w:val="18"/>
        </w:rPr>
        <w:t>_______________________________________</w:t>
      </w:r>
    </w:p>
    <w:p w14:paraId="4DD68E8D" w14:textId="77777777" w:rsidR="00BE7AF5" w:rsidRPr="00930505" w:rsidRDefault="00BE7AF5"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Date of Birth: ___________________________________</w:t>
      </w:r>
    </w:p>
    <w:p w14:paraId="3B278898" w14:textId="77777777" w:rsidR="00BE7AF5" w:rsidRPr="00930505" w:rsidRDefault="00BE7AF5" w:rsidP="00BE7AF5">
      <w:pPr>
        <w:spacing w:before="120"/>
        <w:ind w:right="-306"/>
        <w:jc w:val="both"/>
        <w:rPr>
          <w:rFonts w:ascii="Gill Sans MT" w:hAnsi="Gill Sans MT"/>
          <w:color w:val="365F91" w:themeColor="accent1" w:themeShade="BF"/>
          <w:sz w:val="18"/>
        </w:rPr>
      </w:pPr>
    </w:p>
    <w:p w14:paraId="76B01318" w14:textId="77777777" w:rsidR="00BE7AF5" w:rsidRPr="00930505" w:rsidRDefault="00BE7AF5" w:rsidP="00BE7AF5">
      <w:pPr>
        <w:pBdr>
          <w:top w:val="single" w:sz="24" w:space="1" w:color="365F91" w:themeColor="accent1" w:themeShade="BF"/>
        </w:pBdr>
        <w:spacing w:before="120"/>
        <w:ind w:right="-306"/>
        <w:rPr>
          <w:rFonts w:ascii="Gill Sans MT" w:hAnsi="Gill Sans MT"/>
          <w:color w:val="365F91" w:themeColor="accent1" w:themeShade="BF"/>
          <w:sz w:val="18"/>
        </w:rPr>
      </w:pPr>
    </w:p>
    <w:p w14:paraId="5BD984CA"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GENDER</w:t>
      </w:r>
    </w:p>
    <w:p w14:paraId="42C82A0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Male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19"/>
            <w:enabled/>
            <w:calcOnExit w:val="0"/>
            <w:checkBox>
              <w:sizeAuto/>
              <w:default w:val="0"/>
            </w:checkBox>
          </w:ffData>
        </w:fldChar>
      </w:r>
      <w:bookmarkStart w:id="9" w:name="Check19"/>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9"/>
      <w:r w:rsidRPr="00930505">
        <w:rPr>
          <w:rFonts w:ascii="Gill Sans MT" w:hAnsi="Gill Sans MT"/>
          <w:color w:val="365F91" w:themeColor="accent1" w:themeShade="BF"/>
          <w:sz w:val="18"/>
        </w:rPr>
        <w:t xml:space="preserve"> </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Non-Binary</w:t>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19"/>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14001C11"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Female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0"/>
            <w:enabled/>
            <w:calcOnExit w:val="0"/>
            <w:checkBox>
              <w:sizeAuto/>
              <w:default w:val="0"/>
            </w:checkBox>
          </w:ffData>
        </w:fldChar>
      </w:r>
      <w:bookmarkStart w:id="10" w:name="Check20"/>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0"/>
      <w:r w:rsidRPr="00930505">
        <w:rPr>
          <w:rFonts w:ascii="Gill Sans MT" w:hAnsi="Gill Sans MT"/>
          <w:color w:val="365F91" w:themeColor="accent1" w:themeShade="BF"/>
          <w:sz w:val="18"/>
        </w:rPr>
        <w:t xml:space="preserve"> </w:t>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0"/>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63417863"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p>
    <w:p w14:paraId="61B4615A" w14:textId="77777777" w:rsidR="00BE7AF5" w:rsidRPr="00930505" w:rsidRDefault="00BE7AF5" w:rsidP="00BE7AF5">
      <w:pPr>
        <w:pBdr>
          <w:top w:val="single" w:sz="24" w:space="1" w:color="365F91" w:themeColor="accent1" w:themeShade="BF"/>
        </w:pBdr>
        <w:spacing w:before="120"/>
        <w:ind w:right="-306"/>
        <w:rPr>
          <w:rFonts w:ascii="Gill Sans MT" w:hAnsi="Gill Sans MT"/>
          <w:b/>
          <w:color w:val="365F91" w:themeColor="accent1" w:themeShade="BF"/>
          <w:sz w:val="18"/>
        </w:rPr>
      </w:pPr>
    </w:p>
    <w:p w14:paraId="6007AF68" w14:textId="77777777" w:rsidR="00BE7AF5" w:rsidRPr="00930505" w:rsidRDefault="00BE7AF5" w:rsidP="00BE7AF5">
      <w:pPr>
        <w:pBdr>
          <w:top w:val="single" w:sz="24" w:space="1" w:color="365F91" w:themeColor="accent1" w:themeShade="BF"/>
        </w:pBd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DISABILITY</w:t>
      </w:r>
    </w:p>
    <w:p w14:paraId="21E1105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Do you consider yourself to have a disability under the Equality Act 2010? A disability is defined as a ‘physical or mental impairment which has substantial and long term adverse effects on the ability to carry out normal day to day activities’.</w:t>
      </w:r>
    </w:p>
    <w:p w14:paraId="4238D5D0" w14:textId="74943C5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Yes</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1"/>
            <w:enabled/>
            <w:calcOnExit w:val="0"/>
            <w:checkBox>
              <w:sizeAuto/>
              <w:default w:val="0"/>
            </w:checkBox>
          </w:ffData>
        </w:fldChar>
      </w:r>
      <w:bookmarkStart w:id="11" w:name="Check21"/>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1"/>
      <w:r w:rsidR="004B5307"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No</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2"/>
            <w:enabled/>
            <w:calcOnExit w:val="0"/>
            <w:checkBox>
              <w:sizeAuto/>
              <w:default w:val="0"/>
            </w:checkBox>
          </w:ffData>
        </w:fldChar>
      </w:r>
      <w:bookmarkStart w:id="12" w:name="Check22"/>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2"/>
      <w:r w:rsidR="004B5307"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3"/>
            <w:enabled/>
            <w:calcOnExit w:val="0"/>
            <w:checkBox>
              <w:sizeAuto/>
              <w:default w:val="0"/>
            </w:checkBox>
          </w:ffData>
        </w:fldChar>
      </w:r>
      <w:bookmarkStart w:id="13" w:name="Check23"/>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3"/>
    </w:p>
    <w:p w14:paraId="196F601C" w14:textId="77777777" w:rsidR="00BE7AF5" w:rsidRPr="00930505" w:rsidRDefault="00BE7AF5" w:rsidP="00BE7AF5">
      <w:pPr>
        <w:spacing w:before="120"/>
        <w:ind w:right="-306"/>
        <w:rPr>
          <w:rFonts w:ascii="Gill Sans MT" w:hAnsi="Gill Sans MT"/>
          <w:color w:val="365F91" w:themeColor="accent1" w:themeShade="BF"/>
          <w:sz w:val="18"/>
        </w:rPr>
      </w:pPr>
    </w:p>
    <w:p w14:paraId="60C6D9F4" w14:textId="7383DEF9" w:rsidR="007615F7" w:rsidRPr="00930505" w:rsidRDefault="00BE7AF5" w:rsidP="007615F7">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For more details, please contact the Equal Rights Commission Helpline on 0845 604 6610</w:t>
      </w:r>
    </w:p>
    <w:p w14:paraId="21F097D6" w14:textId="77777777" w:rsidR="004B5307" w:rsidRPr="00930505" w:rsidRDefault="004B5307" w:rsidP="004B5307">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p>
    <w:p w14:paraId="25FDADEF" w14:textId="77777777" w:rsidR="004B5307" w:rsidRPr="00930505" w:rsidRDefault="004B5307" w:rsidP="004B5307">
      <w:pPr>
        <w:pBdr>
          <w:top w:val="single" w:sz="24" w:space="1" w:color="365F91" w:themeColor="accent1" w:themeShade="BF"/>
        </w:pBdr>
        <w:spacing w:before="120"/>
        <w:ind w:right="-306"/>
        <w:rPr>
          <w:rFonts w:ascii="Gill Sans MT" w:hAnsi="Gill Sans MT"/>
          <w:b/>
          <w:color w:val="365F91" w:themeColor="accent1" w:themeShade="BF"/>
          <w:sz w:val="18"/>
        </w:rPr>
      </w:pPr>
    </w:p>
    <w:p w14:paraId="38257239" w14:textId="4FD498F1" w:rsidR="00BE7AF5" w:rsidRPr="00930505" w:rsidRDefault="00BE7AF5" w:rsidP="00BE7AF5">
      <w:pPr>
        <w:spacing w:before="30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NATIONALITY: _______________________________</w:t>
      </w:r>
    </w:p>
    <w:p w14:paraId="11629349" w14:textId="77777777" w:rsidR="007615F7" w:rsidRPr="00930505" w:rsidRDefault="007615F7" w:rsidP="00BE7AF5">
      <w:pPr>
        <w:spacing w:before="120"/>
        <w:ind w:right="-306"/>
        <w:rPr>
          <w:rFonts w:ascii="Gill Sans MT" w:hAnsi="Gill Sans MT"/>
          <w:b/>
          <w:color w:val="365F91" w:themeColor="accent1" w:themeShade="BF"/>
          <w:sz w:val="18"/>
        </w:rPr>
      </w:pPr>
    </w:p>
    <w:p w14:paraId="0DB921DA"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p>
    <w:p w14:paraId="125462DE"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ETHNIC ORIGIN</w:t>
      </w:r>
    </w:p>
    <w:p w14:paraId="4A619ABE"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White</w:t>
      </w:r>
    </w:p>
    <w:p w14:paraId="1D7A386D"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British</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4"/>
            <w:enabled/>
            <w:calcOnExit w:val="0"/>
            <w:checkBox>
              <w:sizeAuto/>
              <w:default w:val="0"/>
            </w:checkBox>
          </w:ffData>
        </w:fldChar>
      </w:r>
      <w:bookmarkStart w:id="14" w:name="Check24"/>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4"/>
    </w:p>
    <w:p w14:paraId="74D3796C"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Irish</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5"/>
            <w:enabled/>
            <w:calcOnExit w:val="0"/>
            <w:checkBox>
              <w:sizeAuto/>
              <w:default w:val="0"/>
            </w:checkBox>
          </w:ffData>
        </w:fldChar>
      </w:r>
      <w:bookmarkStart w:id="15" w:name="Check25"/>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5"/>
    </w:p>
    <w:p w14:paraId="6FE61D8A" w14:textId="77777777" w:rsidR="00921F69"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Gypsy or Irish Traveller</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5"/>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6A083A54"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w:t>
      </w:r>
      <w:r w:rsidR="00BE7AF5" w:rsidRPr="00930505">
        <w:rPr>
          <w:rFonts w:ascii="Gill Sans MT" w:hAnsi="Gill Sans MT"/>
          <w:color w:val="365F91" w:themeColor="accent1" w:themeShade="BF"/>
          <w:sz w:val="18"/>
        </w:rPr>
        <w:t>r White background</w:t>
      </w:r>
      <w:r w:rsidR="00BE7AF5"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fldChar w:fldCharType="begin">
          <w:ffData>
            <w:name w:val="Check26"/>
            <w:enabled/>
            <w:calcOnExit w:val="0"/>
            <w:checkBox>
              <w:sizeAuto/>
              <w:default w:val="0"/>
            </w:checkBox>
          </w:ffData>
        </w:fldChar>
      </w:r>
      <w:bookmarkStart w:id="16" w:name="Check26"/>
      <w:r w:rsidR="00BE7AF5"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00BE7AF5" w:rsidRPr="00930505">
        <w:rPr>
          <w:rFonts w:ascii="Gill Sans MT" w:hAnsi="Gill Sans MT"/>
          <w:color w:val="365F91" w:themeColor="accent1" w:themeShade="BF"/>
          <w:sz w:val="18"/>
        </w:rPr>
        <w:fldChar w:fldCharType="end"/>
      </w:r>
      <w:bookmarkEnd w:id="16"/>
    </w:p>
    <w:p w14:paraId="58B2AAD1" w14:textId="77777777" w:rsidR="00921F69" w:rsidRPr="00930505" w:rsidRDefault="00921F69" w:rsidP="00BE7AF5">
      <w:pPr>
        <w:spacing w:before="120"/>
        <w:ind w:right="-306"/>
        <w:rPr>
          <w:rFonts w:ascii="Gill Sans MT" w:hAnsi="Gill Sans MT"/>
          <w:color w:val="365F91" w:themeColor="accent1" w:themeShade="BF"/>
          <w:sz w:val="18"/>
        </w:rPr>
      </w:pPr>
    </w:p>
    <w:p w14:paraId="594FE8E5"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Mixed</w:t>
      </w:r>
    </w:p>
    <w:p w14:paraId="69A67247"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White and Black Caribbean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7"/>
            <w:enabled/>
            <w:calcOnExit w:val="0"/>
            <w:checkBox>
              <w:sizeAuto/>
              <w:default w:val="0"/>
            </w:checkBox>
          </w:ffData>
        </w:fldChar>
      </w:r>
      <w:bookmarkStart w:id="17" w:name="Check27"/>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7"/>
    </w:p>
    <w:p w14:paraId="317B0CDF"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lastRenderedPageBreak/>
        <w:t>White and Black African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8"/>
            <w:enabled/>
            <w:calcOnExit w:val="0"/>
            <w:checkBox>
              <w:sizeAuto/>
              <w:default w:val="0"/>
            </w:checkBox>
          </w:ffData>
        </w:fldChar>
      </w:r>
      <w:bookmarkStart w:id="18" w:name="Check28"/>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8"/>
    </w:p>
    <w:p w14:paraId="58A9A33F"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White and Asian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9"/>
            <w:enabled/>
            <w:calcOnExit w:val="0"/>
            <w:checkBox>
              <w:sizeAuto/>
              <w:default w:val="0"/>
            </w:checkBox>
          </w:ffData>
        </w:fldChar>
      </w:r>
      <w:bookmarkStart w:id="19" w:name="Check29"/>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9"/>
    </w:p>
    <w:p w14:paraId="7EE898BA"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Mixed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0"/>
            <w:enabled/>
            <w:calcOnExit w:val="0"/>
            <w:checkBox>
              <w:sizeAuto/>
              <w:default w:val="0"/>
            </w:checkBox>
          </w:ffData>
        </w:fldChar>
      </w:r>
      <w:bookmarkStart w:id="20" w:name="Check30"/>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0"/>
    </w:p>
    <w:p w14:paraId="3C38068A" w14:textId="77777777" w:rsidR="00BE7AF5" w:rsidRPr="00930505" w:rsidRDefault="00BE7AF5" w:rsidP="00BE7AF5">
      <w:pPr>
        <w:spacing w:before="120"/>
        <w:ind w:right="-306"/>
        <w:rPr>
          <w:rFonts w:ascii="Gill Sans MT" w:hAnsi="Gill Sans MT"/>
          <w:color w:val="365F91" w:themeColor="accent1" w:themeShade="BF"/>
          <w:sz w:val="18"/>
        </w:rPr>
      </w:pPr>
    </w:p>
    <w:p w14:paraId="4C5FB66C"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Asian or Asian British</w:t>
      </w:r>
    </w:p>
    <w:p w14:paraId="0EE6225B"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Indian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1"/>
            <w:enabled/>
            <w:calcOnExit w:val="0"/>
            <w:checkBox>
              <w:sizeAuto/>
              <w:default w:val="0"/>
            </w:checkBox>
          </w:ffData>
        </w:fldChar>
      </w:r>
      <w:bookmarkStart w:id="21" w:name="Check31"/>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1"/>
    </w:p>
    <w:p w14:paraId="2DC0BDB9"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Pakistani</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2"/>
            <w:enabled/>
            <w:calcOnExit w:val="0"/>
            <w:checkBox>
              <w:sizeAuto/>
              <w:default w:val="0"/>
            </w:checkBox>
          </w:ffData>
        </w:fldChar>
      </w:r>
      <w:bookmarkStart w:id="22" w:name="Check32"/>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2"/>
    </w:p>
    <w:p w14:paraId="563B32A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Bangladeshi</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3"/>
            <w:enabled/>
            <w:calcOnExit w:val="0"/>
            <w:checkBox>
              <w:sizeAuto/>
              <w:default w:val="0"/>
            </w:checkBox>
          </w:ffData>
        </w:fldChar>
      </w:r>
      <w:bookmarkStart w:id="23" w:name="Check33"/>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3"/>
    </w:p>
    <w:p w14:paraId="38141A33" w14:textId="77777777" w:rsidR="00921F69"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Chinese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3"/>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763DD9F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Asian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4"/>
            <w:enabled/>
            <w:calcOnExit w:val="0"/>
            <w:checkBox>
              <w:sizeAuto/>
              <w:default w:val="0"/>
            </w:checkBox>
          </w:ffData>
        </w:fldChar>
      </w:r>
      <w:bookmarkStart w:id="24" w:name="Check34"/>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4"/>
    </w:p>
    <w:p w14:paraId="3DDF9E7D" w14:textId="77777777" w:rsidR="00BE7AF5" w:rsidRPr="00930505" w:rsidRDefault="00BE7AF5" w:rsidP="00BE7AF5">
      <w:pPr>
        <w:spacing w:before="120"/>
        <w:ind w:right="-306"/>
        <w:rPr>
          <w:rFonts w:ascii="Gill Sans MT" w:hAnsi="Gill Sans MT"/>
          <w:color w:val="365F91" w:themeColor="accent1" w:themeShade="BF"/>
          <w:sz w:val="18"/>
        </w:rPr>
      </w:pPr>
    </w:p>
    <w:p w14:paraId="46CFFF72"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Black or Black British</w:t>
      </w:r>
    </w:p>
    <w:p w14:paraId="348790A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Caribbean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5"/>
            <w:enabled/>
            <w:calcOnExit w:val="0"/>
            <w:checkBox>
              <w:sizeAuto/>
              <w:default w:val="0"/>
            </w:checkBox>
          </w:ffData>
        </w:fldChar>
      </w:r>
      <w:bookmarkStart w:id="25" w:name="Check35"/>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5"/>
    </w:p>
    <w:p w14:paraId="4FC63C0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African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6"/>
            <w:enabled/>
            <w:calcOnExit w:val="0"/>
            <w:checkBox>
              <w:sizeAuto/>
              <w:default w:val="0"/>
            </w:checkBox>
          </w:ffData>
        </w:fldChar>
      </w:r>
      <w:bookmarkStart w:id="26" w:name="Check36"/>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6"/>
    </w:p>
    <w:p w14:paraId="02F8AF3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Black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7"/>
            <w:enabled/>
            <w:calcOnExit w:val="0"/>
            <w:checkBox>
              <w:sizeAuto/>
              <w:default w:val="0"/>
            </w:checkBox>
          </w:ffData>
        </w:fldChar>
      </w:r>
      <w:bookmarkStart w:id="27" w:name="Check37"/>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7"/>
    </w:p>
    <w:p w14:paraId="19664A9D" w14:textId="77777777" w:rsidR="00BE7AF5" w:rsidRPr="00930505" w:rsidRDefault="00BE7AF5" w:rsidP="00BE7AF5">
      <w:pPr>
        <w:spacing w:before="120"/>
        <w:ind w:right="-306"/>
        <w:rPr>
          <w:rFonts w:ascii="Gill Sans MT" w:hAnsi="Gill Sans MT"/>
          <w:color w:val="365F91" w:themeColor="accent1" w:themeShade="BF"/>
          <w:sz w:val="18"/>
        </w:rPr>
      </w:pPr>
    </w:p>
    <w:p w14:paraId="04493206" w14:textId="77777777" w:rsidR="00921F69" w:rsidRPr="00930505" w:rsidRDefault="00921F69" w:rsidP="00921F69">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Other</w:t>
      </w:r>
    </w:p>
    <w:p w14:paraId="0710B127"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Arab</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5"/>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2668D5A6"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ethnic group</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6"/>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1ED908CA"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7"/>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0732EBCD" w14:textId="77777777" w:rsidR="00921F69" w:rsidRPr="00930505" w:rsidRDefault="00921F69" w:rsidP="00BE7AF5">
      <w:pPr>
        <w:spacing w:before="120"/>
        <w:ind w:right="-306"/>
        <w:rPr>
          <w:rFonts w:ascii="Gill Sans MT" w:hAnsi="Gill Sans MT"/>
          <w:color w:val="365F91" w:themeColor="accent1" w:themeShade="BF"/>
          <w:sz w:val="18"/>
        </w:rPr>
      </w:pPr>
    </w:p>
    <w:p w14:paraId="478CD6B6"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p>
    <w:p w14:paraId="0115E9A6"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SEXUAL ORIENTATION</w:t>
      </w:r>
    </w:p>
    <w:p w14:paraId="40B13D8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Heterosexual</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8"/>
            <w:enabled/>
            <w:calcOnExit w:val="0"/>
            <w:checkBox>
              <w:sizeAuto/>
              <w:default w:val="0"/>
            </w:checkBox>
          </w:ffData>
        </w:fldChar>
      </w:r>
      <w:bookmarkStart w:id="28" w:name="Check38"/>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8"/>
    </w:p>
    <w:p w14:paraId="6A913A2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Bisexual</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9"/>
            <w:enabled/>
            <w:calcOnExit w:val="0"/>
            <w:checkBox>
              <w:sizeAuto/>
              <w:default w:val="0"/>
            </w:checkBox>
          </w:ffData>
        </w:fldChar>
      </w:r>
      <w:bookmarkStart w:id="29" w:name="Check39"/>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9"/>
    </w:p>
    <w:p w14:paraId="6071E47B" w14:textId="77777777" w:rsidR="00921F69"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Gay</w:t>
      </w:r>
      <w:r w:rsidR="00921F69" w:rsidRPr="00930505">
        <w:rPr>
          <w:rFonts w:ascii="Gill Sans MT" w:hAnsi="Gill Sans MT"/>
          <w:color w:val="365F91" w:themeColor="accent1" w:themeShade="BF"/>
          <w:sz w:val="18"/>
        </w:rPr>
        <w:t xml:space="preserve"> Man</w:t>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fldChar w:fldCharType="begin">
          <w:ffData>
            <w:name w:val="Check40"/>
            <w:enabled/>
            <w:calcOnExit w:val="0"/>
            <w:checkBox>
              <w:sizeAuto/>
              <w:default w:val="0"/>
            </w:checkBox>
          </w:ffData>
        </w:fldChar>
      </w:r>
      <w:r w:rsidR="00921F69"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00921F69" w:rsidRPr="00930505">
        <w:rPr>
          <w:rFonts w:ascii="Gill Sans MT" w:hAnsi="Gill Sans MT"/>
          <w:color w:val="365F91" w:themeColor="accent1" w:themeShade="BF"/>
          <w:sz w:val="18"/>
        </w:rPr>
        <w:fldChar w:fldCharType="end"/>
      </w:r>
    </w:p>
    <w:p w14:paraId="0C57207F"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Gay Woman/Lesbian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fldChar w:fldCharType="begin">
          <w:ffData>
            <w:name w:val="Check40"/>
            <w:enabled/>
            <w:calcOnExit w:val="0"/>
            <w:checkBox>
              <w:sizeAuto/>
              <w:default w:val="0"/>
            </w:checkBox>
          </w:ffData>
        </w:fldChar>
      </w:r>
      <w:bookmarkStart w:id="30" w:name="Check40"/>
      <w:r w:rsidR="00BE7AF5"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00BE7AF5" w:rsidRPr="00930505">
        <w:rPr>
          <w:rFonts w:ascii="Gill Sans MT" w:hAnsi="Gill Sans MT"/>
          <w:color w:val="365F91" w:themeColor="accent1" w:themeShade="BF"/>
          <w:sz w:val="18"/>
        </w:rPr>
        <w:fldChar w:fldCharType="end"/>
      </w:r>
      <w:bookmarkEnd w:id="30"/>
    </w:p>
    <w:p w14:paraId="05866B8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41"/>
            <w:enabled/>
            <w:calcOnExit w:val="0"/>
            <w:checkBox>
              <w:sizeAuto/>
              <w:default w:val="0"/>
            </w:checkBox>
          </w:ffData>
        </w:fldChar>
      </w:r>
      <w:bookmarkStart w:id="31" w:name="Check41"/>
      <w:r w:rsidRPr="00930505">
        <w:rPr>
          <w:rFonts w:ascii="Gill Sans MT" w:hAnsi="Gill Sans MT"/>
          <w:color w:val="365F91" w:themeColor="accent1" w:themeShade="BF"/>
          <w:sz w:val="18"/>
        </w:rPr>
        <w:instrText xml:space="preserve"> FORMCHECKBOX </w:instrText>
      </w:r>
      <w:r w:rsidR="00CA3095">
        <w:rPr>
          <w:rFonts w:ascii="Gill Sans MT" w:hAnsi="Gill Sans MT"/>
          <w:color w:val="365F91" w:themeColor="accent1" w:themeShade="BF"/>
          <w:sz w:val="18"/>
        </w:rPr>
      </w:r>
      <w:r w:rsidR="00CA309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31"/>
    </w:p>
    <w:p w14:paraId="137E98FC" w14:textId="070BA56C" w:rsidR="00A757F7" w:rsidRPr="00930505" w:rsidRDefault="00A757F7" w:rsidP="00937CA9">
      <w:pPr>
        <w:rPr>
          <w:rFonts w:ascii="Gill Sans MT" w:hAnsi="Gill Sans MT"/>
        </w:rPr>
      </w:pPr>
    </w:p>
    <w:sectPr w:rsidR="00A757F7" w:rsidRPr="00930505" w:rsidSect="004B5307">
      <w:headerReference w:type="default" r:id="rId14"/>
      <w:pgSz w:w="11900" w:h="16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DA9E0" w14:textId="77777777" w:rsidR="00937CA9" w:rsidRDefault="00937CA9" w:rsidP="00816B52">
      <w:r>
        <w:separator/>
      </w:r>
    </w:p>
  </w:endnote>
  <w:endnote w:type="continuationSeparator" w:id="0">
    <w:p w14:paraId="13659A7B" w14:textId="77777777" w:rsidR="00937CA9" w:rsidRDefault="00937CA9" w:rsidP="0081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3FD8" w14:textId="259B60CD" w:rsidR="00937CA9" w:rsidRPr="00930505" w:rsidRDefault="00937CA9">
    <w:pPr>
      <w:pStyle w:val="Footer"/>
      <w:rPr>
        <w:rFonts w:ascii="Gill Sans MT" w:hAnsi="Gill Sans MT"/>
      </w:rPr>
    </w:pPr>
    <w:r>
      <w:tab/>
    </w:r>
    <w:r>
      <w:tab/>
    </w:r>
    <w:r w:rsidR="00930505" w:rsidRPr="00930505">
      <w:rPr>
        <w:rFonts w:ascii="Gill Sans MT" w:hAnsi="Gill Sans MT"/>
        <w:sz w:val="14"/>
      </w:rPr>
      <w:t>March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CA5CC" w14:textId="77777777" w:rsidR="00937CA9" w:rsidRDefault="00937CA9" w:rsidP="00816B52">
      <w:r>
        <w:separator/>
      </w:r>
    </w:p>
  </w:footnote>
  <w:footnote w:type="continuationSeparator" w:id="0">
    <w:p w14:paraId="1C2F7611" w14:textId="77777777" w:rsidR="00937CA9" w:rsidRDefault="00937CA9" w:rsidP="0081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3902E" w14:textId="68A5F6E1" w:rsidR="00937CA9" w:rsidRDefault="006564C7">
    <w:pPr>
      <w:pStyle w:val="Header"/>
    </w:pPr>
    <w:r>
      <w:rPr>
        <w:noProof/>
        <w:lang w:eastAsia="en-GB"/>
      </w:rPr>
      <w:drawing>
        <wp:anchor distT="0" distB="0" distL="114300" distR="114300" simplePos="0" relativeHeight="251661824" behindDoc="0" locked="0" layoutInCell="1" allowOverlap="1" wp14:anchorId="74A627C4" wp14:editId="4370CBF6">
          <wp:simplePos x="0" y="0"/>
          <wp:positionH relativeFrom="column">
            <wp:posOffset>-438736</wp:posOffset>
          </wp:positionH>
          <wp:positionV relativeFrom="paragraph">
            <wp:posOffset>181023</wp:posOffset>
          </wp:positionV>
          <wp:extent cx="2253889" cy="760486"/>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889" cy="7604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1" locked="0" layoutInCell="1" allowOverlap="1" wp14:anchorId="75FFE40F" wp14:editId="4FD11DD1">
          <wp:simplePos x="0" y="0"/>
          <wp:positionH relativeFrom="column">
            <wp:posOffset>4108695</wp:posOffset>
          </wp:positionH>
          <wp:positionV relativeFrom="paragraph">
            <wp:posOffset>369179</wp:posOffset>
          </wp:positionV>
          <wp:extent cx="749935" cy="380365"/>
          <wp:effectExtent l="0" t="0" r="0" b="635"/>
          <wp:wrapTight wrapText="bothSides">
            <wp:wrapPolygon edited="0">
              <wp:start x="0" y="0"/>
              <wp:lineTo x="0" y="20554"/>
              <wp:lineTo x="20850" y="20554"/>
              <wp:lineTo x="20850"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5B74BD5E" wp14:editId="415D5C13">
          <wp:simplePos x="0" y="0"/>
          <wp:positionH relativeFrom="column">
            <wp:posOffset>4912360</wp:posOffset>
          </wp:positionH>
          <wp:positionV relativeFrom="paragraph">
            <wp:posOffset>341386</wp:posOffset>
          </wp:positionV>
          <wp:extent cx="1428750" cy="451485"/>
          <wp:effectExtent l="0" t="0" r="0" b="5715"/>
          <wp:wrapTight wrapText="bothSides">
            <wp:wrapPolygon edited="0">
              <wp:start x="0" y="0"/>
              <wp:lineTo x="0" y="20962"/>
              <wp:lineTo x="21312" y="20962"/>
              <wp:lineTo x="21312"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B9A8D" w14:textId="6029BA99" w:rsidR="00937CA9" w:rsidRDefault="006564C7">
    <w:pPr>
      <w:pStyle w:val="Header"/>
    </w:pPr>
    <w:r w:rsidRPr="006564C7">
      <w:rPr>
        <w:noProof/>
        <w:lang w:eastAsia="en-GB"/>
      </w:rPr>
      <w:drawing>
        <wp:anchor distT="0" distB="0" distL="114300" distR="114300" simplePos="0" relativeHeight="251664896" behindDoc="1" locked="0" layoutInCell="1" allowOverlap="1" wp14:anchorId="5D25ADD3" wp14:editId="6780F71F">
          <wp:simplePos x="0" y="0"/>
          <wp:positionH relativeFrom="column">
            <wp:posOffset>4871085</wp:posOffset>
          </wp:positionH>
          <wp:positionV relativeFrom="paragraph">
            <wp:posOffset>-152400</wp:posOffset>
          </wp:positionV>
          <wp:extent cx="1428750" cy="451485"/>
          <wp:effectExtent l="0" t="0" r="0" b="5715"/>
          <wp:wrapTight wrapText="bothSides">
            <wp:wrapPolygon edited="0">
              <wp:start x="0" y="0"/>
              <wp:lineTo x="0" y="20962"/>
              <wp:lineTo x="21312" y="20962"/>
              <wp:lineTo x="2131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1">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r w:rsidRPr="006564C7">
      <w:rPr>
        <w:noProof/>
        <w:lang w:eastAsia="en-GB"/>
      </w:rPr>
      <w:drawing>
        <wp:anchor distT="0" distB="0" distL="114300" distR="114300" simplePos="0" relativeHeight="251663872" behindDoc="1" locked="0" layoutInCell="1" allowOverlap="1" wp14:anchorId="48E5B507" wp14:editId="4BA9C45D">
          <wp:simplePos x="0" y="0"/>
          <wp:positionH relativeFrom="column">
            <wp:posOffset>4067175</wp:posOffset>
          </wp:positionH>
          <wp:positionV relativeFrom="paragraph">
            <wp:posOffset>-124020</wp:posOffset>
          </wp:positionV>
          <wp:extent cx="749935" cy="380365"/>
          <wp:effectExtent l="0" t="0" r="0" b="635"/>
          <wp:wrapTight wrapText="bothSides">
            <wp:wrapPolygon edited="0">
              <wp:start x="0" y="0"/>
              <wp:lineTo x="0" y="20554"/>
              <wp:lineTo x="20850" y="20554"/>
              <wp:lineTo x="208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sidRPr="006564C7">
      <w:rPr>
        <w:noProof/>
        <w:lang w:eastAsia="en-GB"/>
      </w:rPr>
      <w:drawing>
        <wp:anchor distT="0" distB="0" distL="114300" distR="114300" simplePos="0" relativeHeight="251665920" behindDoc="0" locked="0" layoutInCell="1" allowOverlap="1" wp14:anchorId="1BFD4E15" wp14:editId="03839CE6">
          <wp:simplePos x="0" y="0"/>
          <wp:positionH relativeFrom="column">
            <wp:posOffset>-404495</wp:posOffset>
          </wp:positionH>
          <wp:positionV relativeFrom="paragraph">
            <wp:posOffset>-364490</wp:posOffset>
          </wp:positionV>
          <wp:extent cx="2253615" cy="7600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3">
                    <a:extLst>
                      <a:ext uri="{28A0092B-C50C-407E-A947-70E740481C1C}">
                        <a14:useLocalDpi xmlns:a14="http://schemas.microsoft.com/office/drawing/2010/main" val="0"/>
                      </a:ext>
                    </a:extLst>
                  </a:blip>
                  <a:stretch>
                    <a:fillRect/>
                  </a:stretch>
                </pic:blipFill>
                <pic:spPr>
                  <a:xfrm>
                    <a:off x="0" y="0"/>
                    <a:ext cx="2253615" cy="760095"/>
                  </a:xfrm>
                  <a:prstGeom prst="rect">
                    <a:avLst/>
                  </a:prstGeom>
                </pic:spPr>
              </pic:pic>
            </a:graphicData>
          </a:graphic>
          <wp14:sizeRelH relativeFrom="margin">
            <wp14:pctWidth>0</wp14:pctWidth>
          </wp14:sizeRelH>
          <wp14:sizeRelV relativeFrom="margin">
            <wp14:pctHeight>0</wp14:pctHeight>
          </wp14:sizeRelV>
        </wp:anchor>
      </w:drawing>
    </w:r>
    <w:r w:rsidR="00937CA9">
      <w:rPr>
        <w:noProof/>
        <w:lang w:eastAsia="en-GB"/>
      </w:rPr>
      <w:drawing>
        <wp:anchor distT="0" distB="0" distL="114300" distR="114300" simplePos="0" relativeHeight="251654656" behindDoc="1" locked="0" layoutInCell="1" allowOverlap="1" wp14:anchorId="31246F15" wp14:editId="24A45735">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1">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510CE" w14:textId="6938104D" w:rsidR="00937CA9" w:rsidRDefault="009C7679">
    <w:pPr>
      <w:pStyle w:val="Header"/>
    </w:pPr>
    <w:r w:rsidRPr="009C7679">
      <w:rPr>
        <w:noProof/>
        <w:lang w:eastAsia="en-GB"/>
      </w:rPr>
      <w:drawing>
        <wp:anchor distT="0" distB="0" distL="114300" distR="114300" simplePos="0" relativeHeight="251668992" behindDoc="0" locked="0" layoutInCell="1" allowOverlap="1" wp14:anchorId="2217A6B6" wp14:editId="719E99AF">
          <wp:simplePos x="0" y="0"/>
          <wp:positionH relativeFrom="column">
            <wp:posOffset>-99304</wp:posOffset>
          </wp:positionH>
          <wp:positionV relativeFrom="paragraph">
            <wp:posOffset>-328588</wp:posOffset>
          </wp:positionV>
          <wp:extent cx="2253615" cy="760095"/>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615" cy="760095"/>
                  </a:xfrm>
                  <a:prstGeom prst="rect">
                    <a:avLst/>
                  </a:prstGeom>
                </pic:spPr>
              </pic:pic>
            </a:graphicData>
          </a:graphic>
          <wp14:sizeRelH relativeFrom="margin">
            <wp14:pctWidth>0</wp14:pctWidth>
          </wp14:sizeRelH>
          <wp14:sizeRelV relativeFrom="margin">
            <wp14:pctHeight>0</wp14:pctHeight>
          </wp14:sizeRelV>
        </wp:anchor>
      </w:drawing>
    </w:r>
    <w:r w:rsidRPr="009C7679">
      <w:rPr>
        <w:noProof/>
        <w:lang w:eastAsia="en-GB"/>
      </w:rPr>
      <w:drawing>
        <wp:anchor distT="0" distB="0" distL="114300" distR="114300" simplePos="0" relativeHeight="251667968" behindDoc="1" locked="0" layoutInCell="1" allowOverlap="1" wp14:anchorId="7E381852" wp14:editId="1D72002F">
          <wp:simplePos x="0" y="0"/>
          <wp:positionH relativeFrom="column">
            <wp:posOffset>5362330</wp:posOffset>
          </wp:positionH>
          <wp:positionV relativeFrom="paragraph">
            <wp:posOffset>-165002</wp:posOffset>
          </wp:positionV>
          <wp:extent cx="749935" cy="380365"/>
          <wp:effectExtent l="0" t="0" r="0" b="635"/>
          <wp:wrapTight wrapText="bothSides">
            <wp:wrapPolygon edited="0">
              <wp:start x="0" y="0"/>
              <wp:lineTo x="0" y="20554"/>
              <wp:lineTo x="20850" y="20554"/>
              <wp:lineTo x="2085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sidR="00937CA9">
      <w:rPr>
        <w:noProof/>
        <w:lang w:eastAsia="en-GB"/>
      </w:rPr>
      <w:drawing>
        <wp:anchor distT="0" distB="0" distL="114300" distR="114300" simplePos="0" relativeHeight="251660800" behindDoc="1" locked="0" layoutInCell="1" allowOverlap="1" wp14:anchorId="2F98DFAC" wp14:editId="17AB76C7">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sdt>
      <w:sdtPr>
        <w:id w:val="481356542"/>
        <w:docPartObj>
          <w:docPartGallery w:val="Watermarks"/>
          <w:docPartUnique/>
        </w:docPartObj>
      </w:sdtPr>
      <w:sdtEndPr/>
      <w:sdtContent>
        <w:r w:rsidR="00937CA9">
          <w:rPr>
            <w:noProof/>
            <w:lang w:eastAsia="en-GB"/>
          </w:rPr>
          <mc:AlternateContent>
            <mc:Choice Requires="wps">
              <w:drawing>
                <wp:anchor distT="0" distB="0" distL="114300" distR="114300" simplePos="0" relativeHeight="251658752" behindDoc="1" locked="0" layoutInCell="0" allowOverlap="1" wp14:anchorId="4CC2C468" wp14:editId="66F5AAE3">
                  <wp:simplePos x="0" y="0"/>
                  <wp:positionH relativeFrom="margin">
                    <wp:align>center</wp:align>
                  </wp:positionH>
                  <wp:positionV relativeFrom="margin">
                    <wp:align>center</wp:align>
                  </wp:positionV>
                  <wp:extent cx="5237480" cy="3142615"/>
                  <wp:effectExtent l="0" t="1143000" r="0" b="65786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2C468" id="_x0000_t202" coordsize="21600,21600" o:spt="202" path="m,l,21600r21600,l21600,xe">
                  <v:stroke joinstyle="miter"/>
                  <v:path gradientshapeok="t" o:connecttype="rect"/>
                </v:shapetype>
                <v:shape id="WordArt 4" o:spid="_x0000_s1031" type="#_x0000_t202" style="position:absolute;margin-left:0;margin-top:0;width:412.4pt;height:24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5s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a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lB6d&#10;s1H0AHL2cL8qbL/viGFgjZ24VcAN/NAYJSa7+WfPxkuxHp6J0ZMqDqo+dsf7FaTxeVs62ZXQrwAk&#10;Ori20DLKgznGhqfkScYRNYxIX4OxVjxo7B048pzsCDctdDl9FfxVfv0csl6+Xctf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LM5Xmy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77A02"/>
    <w:multiLevelType w:val="hybridMultilevel"/>
    <w:tmpl w:val="4E266E42"/>
    <w:lvl w:ilvl="0" w:tplc="95EC1B5E">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 w15:restartNumberingAfterBreak="0">
    <w:nsid w:val="3E841EA0"/>
    <w:multiLevelType w:val="hybridMultilevel"/>
    <w:tmpl w:val="E0908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6385">
      <o:colormru v:ext="edit" colors="#e3c0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E0"/>
    <w:rsid w:val="000004DE"/>
    <w:rsid w:val="00002E72"/>
    <w:rsid w:val="00004996"/>
    <w:rsid w:val="0000504E"/>
    <w:rsid w:val="00005F4C"/>
    <w:rsid w:val="00006B1B"/>
    <w:rsid w:val="00006F54"/>
    <w:rsid w:val="00007829"/>
    <w:rsid w:val="000121D9"/>
    <w:rsid w:val="000131A3"/>
    <w:rsid w:val="0001452F"/>
    <w:rsid w:val="000154A1"/>
    <w:rsid w:val="000157FC"/>
    <w:rsid w:val="000160D1"/>
    <w:rsid w:val="00016409"/>
    <w:rsid w:val="00016D53"/>
    <w:rsid w:val="00022614"/>
    <w:rsid w:val="00022B52"/>
    <w:rsid w:val="00026734"/>
    <w:rsid w:val="0002696D"/>
    <w:rsid w:val="000306A3"/>
    <w:rsid w:val="000314CB"/>
    <w:rsid w:val="0003473D"/>
    <w:rsid w:val="0004546E"/>
    <w:rsid w:val="000455A9"/>
    <w:rsid w:val="0005095F"/>
    <w:rsid w:val="00052143"/>
    <w:rsid w:val="00052395"/>
    <w:rsid w:val="00054E6E"/>
    <w:rsid w:val="000621DF"/>
    <w:rsid w:val="000672B7"/>
    <w:rsid w:val="00067CD5"/>
    <w:rsid w:val="000717B9"/>
    <w:rsid w:val="00072247"/>
    <w:rsid w:val="00073AEF"/>
    <w:rsid w:val="00074AFB"/>
    <w:rsid w:val="00077110"/>
    <w:rsid w:val="00077FAE"/>
    <w:rsid w:val="00080A84"/>
    <w:rsid w:val="00080FE5"/>
    <w:rsid w:val="000816BF"/>
    <w:rsid w:val="000854C2"/>
    <w:rsid w:val="00085FBA"/>
    <w:rsid w:val="000860ED"/>
    <w:rsid w:val="000861C5"/>
    <w:rsid w:val="00090690"/>
    <w:rsid w:val="00091076"/>
    <w:rsid w:val="0009128F"/>
    <w:rsid w:val="000A1DD2"/>
    <w:rsid w:val="000A7875"/>
    <w:rsid w:val="000B1F36"/>
    <w:rsid w:val="000B243E"/>
    <w:rsid w:val="000B3F93"/>
    <w:rsid w:val="000B4393"/>
    <w:rsid w:val="000C5CB9"/>
    <w:rsid w:val="000C5F40"/>
    <w:rsid w:val="000D1912"/>
    <w:rsid w:val="000D1C53"/>
    <w:rsid w:val="000D3E26"/>
    <w:rsid w:val="000D67F6"/>
    <w:rsid w:val="000D6951"/>
    <w:rsid w:val="000D7E30"/>
    <w:rsid w:val="000E00A3"/>
    <w:rsid w:val="000E064F"/>
    <w:rsid w:val="000E2568"/>
    <w:rsid w:val="000E2A0E"/>
    <w:rsid w:val="000E3984"/>
    <w:rsid w:val="000E4FB7"/>
    <w:rsid w:val="000E6479"/>
    <w:rsid w:val="000E64AE"/>
    <w:rsid w:val="000E6701"/>
    <w:rsid w:val="000E7976"/>
    <w:rsid w:val="000F041A"/>
    <w:rsid w:val="000F35D3"/>
    <w:rsid w:val="000F5537"/>
    <w:rsid w:val="000F7E84"/>
    <w:rsid w:val="00103F13"/>
    <w:rsid w:val="00104D7E"/>
    <w:rsid w:val="00106119"/>
    <w:rsid w:val="0011292D"/>
    <w:rsid w:val="00113AAA"/>
    <w:rsid w:val="001148A1"/>
    <w:rsid w:val="00115516"/>
    <w:rsid w:val="00116269"/>
    <w:rsid w:val="00124C31"/>
    <w:rsid w:val="00124D51"/>
    <w:rsid w:val="001307B5"/>
    <w:rsid w:val="00130821"/>
    <w:rsid w:val="001359F3"/>
    <w:rsid w:val="001374A4"/>
    <w:rsid w:val="00142753"/>
    <w:rsid w:val="001427D9"/>
    <w:rsid w:val="00143EBF"/>
    <w:rsid w:val="0015101E"/>
    <w:rsid w:val="00153077"/>
    <w:rsid w:val="00154BFD"/>
    <w:rsid w:val="0015657E"/>
    <w:rsid w:val="00157280"/>
    <w:rsid w:val="0016143E"/>
    <w:rsid w:val="00165363"/>
    <w:rsid w:val="001675B5"/>
    <w:rsid w:val="00167896"/>
    <w:rsid w:val="0017005E"/>
    <w:rsid w:val="00170B63"/>
    <w:rsid w:val="0017102C"/>
    <w:rsid w:val="001731AE"/>
    <w:rsid w:val="00173D29"/>
    <w:rsid w:val="0017507D"/>
    <w:rsid w:val="00176A33"/>
    <w:rsid w:val="00177812"/>
    <w:rsid w:val="0018261F"/>
    <w:rsid w:val="00182CAD"/>
    <w:rsid w:val="00186956"/>
    <w:rsid w:val="00186B59"/>
    <w:rsid w:val="00190CE7"/>
    <w:rsid w:val="00192A2F"/>
    <w:rsid w:val="00193867"/>
    <w:rsid w:val="00194923"/>
    <w:rsid w:val="001A06BB"/>
    <w:rsid w:val="001A08E9"/>
    <w:rsid w:val="001A0B0C"/>
    <w:rsid w:val="001A32A3"/>
    <w:rsid w:val="001A46D9"/>
    <w:rsid w:val="001A48A9"/>
    <w:rsid w:val="001A5D94"/>
    <w:rsid w:val="001A7C11"/>
    <w:rsid w:val="001A7D34"/>
    <w:rsid w:val="001B0E6A"/>
    <w:rsid w:val="001B29CC"/>
    <w:rsid w:val="001B5491"/>
    <w:rsid w:val="001C2D0D"/>
    <w:rsid w:val="001C3B47"/>
    <w:rsid w:val="001D1640"/>
    <w:rsid w:val="001D2359"/>
    <w:rsid w:val="001D33FF"/>
    <w:rsid w:val="001D50AB"/>
    <w:rsid w:val="001D66C5"/>
    <w:rsid w:val="001D7352"/>
    <w:rsid w:val="001E03DF"/>
    <w:rsid w:val="001E1DAE"/>
    <w:rsid w:val="001E201C"/>
    <w:rsid w:val="001E3557"/>
    <w:rsid w:val="001E5456"/>
    <w:rsid w:val="001E5B51"/>
    <w:rsid w:val="001E7C48"/>
    <w:rsid w:val="001E7F78"/>
    <w:rsid w:val="001F1E80"/>
    <w:rsid w:val="0020021B"/>
    <w:rsid w:val="002007CC"/>
    <w:rsid w:val="00203CA8"/>
    <w:rsid w:val="0020645F"/>
    <w:rsid w:val="002069EC"/>
    <w:rsid w:val="00206E20"/>
    <w:rsid w:val="002072FE"/>
    <w:rsid w:val="00207D87"/>
    <w:rsid w:val="002100CF"/>
    <w:rsid w:val="002137AF"/>
    <w:rsid w:val="00214A52"/>
    <w:rsid w:val="002160C7"/>
    <w:rsid w:val="002235DD"/>
    <w:rsid w:val="002238B5"/>
    <w:rsid w:val="00223BBD"/>
    <w:rsid w:val="00226D67"/>
    <w:rsid w:val="00227153"/>
    <w:rsid w:val="002312E5"/>
    <w:rsid w:val="0023225D"/>
    <w:rsid w:val="00232BF7"/>
    <w:rsid w:val="0023589A"/>
    <w:rsid w:val="00240835"/>
    <w:rsid w:val="00241538"/>
    <w:rsid w:val="00242134"/>
    <w:rsid w:val="00242DE3"/>
    <w:rsid w:val="002436D5"/>
    <w:rsid w:val="002442A2"/>
    <w:rsid w:val="00250D2E"/>
    <w:rsid w:val="002514AF"/>
    <w:rsid w:val="0025396E"/>
    <w:rsid w:val="00255BAB"/>
    <w:rsid w:val="00256F18"/>
    <w:rsid w:val="00262BCA"/>
    <w:rsid w:val="00267741"/>
    <w:rsid w:val="00270E88"/>
    <w:rsid w:val="002729A2"/>
    <w:rsid w:val="00273C3D"/>
    <w:rsid w:val="002743B9"/>
    <w:rsid w:val="002776F4"/>
    <w:rsid w:val="00284FA2"/>
    <w:rsid w:val="00285083"/>
    <w:rsid w:val="00285D8C"/>
    <w:rsid w:val="0029299B"/>
    <w:rsid w:val="00292E09"/>
    <w:rsid w:val="00296BCC"/>
    <w:rsid w:val="002A16D3"/>
    <w:rsid w:val="002A40B1"/>
    <w:rsid w:val="002A4147"/>
    <w:rsid w:val="002A615B"/>
    <w:rsid w:val="002A64CE"/>
    <w:rsid w:val="002B0D21"/>
    <w:rsid w:val="002B1032"/>
    <w:rsid w:val="002B2FD4"/>
    <w:rsid w:val="002B4365"/>
    <w:rsid w:val="002C0EE3"/>
    <w:rsid w:val="002C2CD7"/>
    <w:rsid w:val="002C5963"/>
    <w:rsid w:val="002D0FAC"/>
    <w:rsid w:val="002D2335"/>
    <w:rsid w:val="002D4686"/>
    <w:rsid w:val="002E23F0"/>
    <w:rsid w:val="002E51C0"/>
    <w:rsid w:val="002E7081"/>
    <w:rsid w:val="002F10C7"/>
    <w:rsid w:val="002F1BFE"/>
    <w:rsid w:val="002F3EE7"/>
    <w:rsid w:val="002F56CC"/>
    <w:rsid w:val="002F5A7D"/>
    <w:rsid w:val="002F7C0D"/>
    <w:rsid w:val="00300A38"/>
    <w:rsid w:val="00301C5D"/>
    <w:rsid w:val="00303629"/>
    <w:rsid w:val="00306376"/>
    <w:rsid w:val="00307883"/>
    <w:rsid w:val="003114FB"/>
    <w:rsid w:val="00311A9B"/>
    <w:rsid w:val="003120EA"/>
    <w:rsid w:val="00312837"/>
    <w:rsid w:val="00313E30"/>
    <w:rsid w:val="003149E6"/>
    <w:rsid w:val="00314DC3"/>
    <w:rsid w:val="00315C57"/>
    <w:rsid w:val="0031779A"/>
    <w:rsid w:val="003214F0"/>
    <w:rsid w:val="00323A07"/>
    <w:rsid w:val="0032689A"/>
    <w:rsid w:val="00332878"/>
    <w:rsid w:val="00332F76"/>
    <w:rsid w:val="00333BF8"/>
    <w:rsid w:val="00337D14"/>
    <w:rsid w:val="003446AA"/>
    <w:rsid w:val="00345094"/>
    <w:rsid w:val="00347DF5"/>
    <w:rsid w:val="00347E0A"/>
    <w:rsid w:val="00351CE9"/>
    <w:rsid w:val="00352F70"/>
    <w:rsid w:val="00354717"/>
    <w:rsid w:val="0035619C"/>
    <w:rsid w:val="00357EF7"/>
    <w:rsid w:val="0036280E"/>
    <w:rsid w:val="00363230"/>
    <w:rsid w:val="003646ED"/>
    <w:rsid w:val="00364836"/>
    <w:rsid w:val="00366185"/>
    <w:rsid w:val="0037138A"/>
    <w:rsid w:val="00372945"/>
    <w:rsid w:val="00375692"/>
    <w:rsid w:val="003836C0"/>
    <w:rsid w:val="00385BDC"/>
    <w:rsid w:val="003861D0"/>
    <w:rsid w:val="00386318"/>
    <w:rsid w:val="003863AA"/>
    <w:rsid w:val="0038654B"/>
    <w:rsid w:val="00386731"/>
    <w:rsid w:val="0038731C"/>
    <w:rsid w:val="00390D8F"/>
    <w:rsid w:val="0039382E"/>
    <w:rsid w:val="00394006"/>
    <w:rsid w:val="00394881"/>
    <w:rsid w:val="003A11AF"/>
    <w:rsid w:val="003A5D56"/>
    <w:rsid w:val="003A7CCB"/>
    <w:rsid w:val="003B075F"/>
    <w:rsid w:val="003B19C8"/>
    <w:rsid w:val="003C4266"/>
    <w:rsid w:val="003C534C"/>
    <w:rsid w:val="003C6032"/>
    <w:rsid w:val="003C7563"/>
    <w:rsid w:val="003C7937"/>
    <w:rsid w:val="003D0BBE"/>
    <w:rsid w:val="003D1125"/>
    <w:rsid w:val="003D28BE"/>
    <w:rsid w:val="003D2A15"/>
    <w:rsid w:val="003D2A85"/>
    <w:rsid w:val="003D3697"/>
    <w:rsid w:val="003D464F"/>
    <w:rsid w:val="003E19B1"/>
    <w:rsid w:val="003E22A4"/>
    <w:rsid w:val="003E4677"/>
    <w:rsid w:val="003F29BF"/>
    <w:rsid w:val="003F4FA2"/>
    <w:rsid w:val="003F6122"/>
    <w:rsid w:val="003F6623"/>
    <w:rsid w:val="00401F7B"/>
    <w:rsid w:val="004027CC"/>
    <w:rsid w:val="0040345E"/>
    <w:rsid w:val="004040FB"/>
    <w:rsid w:val="00406A57"/>
    <w:rsid w:val="0042104E"/>
    <w:rsid w:val="00421FAC"/>
    <w:rsid w:val="0042315F"/>
    <w:rsid w:val="00423A31"/>
    <w:rsid w:val="004251E8"/>
    <w:rsid w:val="00434425"/>
    <w:rsid w:val="004361A2"/>
    <w:rsid w:val="00437662"/>
    <w:rsid w:val="00441A16"/>
    <w:rsid w:val="004421C8"/>
    <w:rsid w:val="00443B0E"/>
    <w:rsid w:val="00445BF7"/>
    <w:rsid w:val="00447072"/>
    <w:rsid w:val="00447825"/>
    <w:rsid w:val="004527DE"/>
    <w:rsid w:val="0045294B"/>
    <w:rsid w:val="0045426A"/>
    <w:rsid w:val="004546CE"/>
    <w:rsid w:val="00454827"/>
    <w:rsid w:val="004559BE"/>
    <w:rsid w:val="0045682D"/>
    <w:rsid w:val="004573A1"/>
    <w:rsid w:val="004578C8"/>
    <w:rsid w:val="004603E6"/>
    <w:rsid w:val="00464BA1"/>
    <w:rsid w:val="004664F5"/>
    <w:rsid w:val="004673FD"/>
    <w:rsid w:val="00481B73"/>
    <w:rsid w:val="004823B1"/>
    <w:rsid w:val="00485526"/>
    <w:rsid w:val="00485828"/>
    <w:rsid w:val="004905A2"/>
    <w:rsid w:val="00491153"/>
    <w:rsid w:val="004911D0"/>
    <w:rsid w:val="004948C5"/>
    <w:rsid w:val="00495603"/>
    <w:rsid w:val="00495A6F"/>
    <w:rsid w:val="00495F25"/>
    <w:rsid w:val="004A6BFC"/>
    <w:rsid w:val="004A6E51"/>
    <w:rsid w:val="004B315C"/>
    <w:rsid w:val="004B4E65"/>
    <w:rsid w:val="004B5307"/>
    <w:rsid w:val="004B7516"/>
    <w:rsid w:val="004C1B64"/>
    <w:rsid w:val="004C610B"/>
    <w:rsid w:val="004D12DC"/>
    <w:rsid w:val="004D2697"/>
    <w:rsid w:val="004D2F67"/>
    <w:rsid w:val="004D54BC"/>
    <w:rsid w:val="004E0AE4"/>
    <w:rsid w:val="004E4468"/>
    <w:rsid w:val="004E5187"/>
    <w:rsid w:val="004E56A8"/>
    <w:rsid w:val="004E5A75"/>
    <w:rsid w:val="004E7093"/>
    <w:rsid w:val="004F156F"/>
    <w:rsid w:val="004F2D85"/>
    <w:rsid w:val="004F50B0"/>
    <w:rsid w:val="004F597C"/>
    <w:rsid w:val="004F7706"/>
    <w:rsid w:val="004F7978"/>
    <w:rsid w:val="004F7987"/>
    <w:rsid w:val="00502A28"/>
    <w:rsid w:val="005030AF"/>
    <w:rsid w:val="00505E07"/>
    <w:rsid w:val="0051153F"/>
    <w:rsid w:val="005137AE"/>
    <w:rsid w:val="005139F1"/>
    <w:rsid w:val="00515AD2"/>
    <w:rsid w:val="0051608C"/>
    <w:rsid w:val="00521B8F"/>
    <w:rsid w:val="00522CB7"/>
    <w:rsid w:val="005245E7"/>
    <w:rsid w:val="00524BBB"/>
    <w:rsid w:val="00526B69"/>
    <w:rsid w:val="00527730"/>
    <w:rsid w:val="0053084F"/>
    <w:rsid w:val="005328B1"/>
    <w:rsid w:val="0053485C"/>
    <w:rsid w:val="0053499D"/>
    <w:rsid w:val="00535186"/>
    <w:rsid w:val="00536CE8"/>
    <w:rsid w:val="0054107E"/>
    <w:rsid w:val="00541306"/>
    <w:rsid w:val="00544909"/>
    <w:rsid w:val="005461F2"/>
    <w:rsid w:val="0054690E"/>
    <w:rsid w:val="00547A9D"/>
    <w:rsid w:val="0055016E"/>
    <w:rsid w:val="00551F95"/>
    <w:rsid w:val="00552B62"/>
    <w:rsid w:val="0055324F"/>
    <w:rsid w:val="0055390C"/>
    <w:rsid w:val="005541BC"/>
    <w:rsid w:val="00555C2D"/>
    <w:rsid w:val="00555E26"/>
    <w:rsid w:val="00556038"/>
    <w:rsid w:val="005564C0"/>
    <w:rsid w:val="00563CFC"/>
    <w:rsid w:val="00564E5B"/>
    <w:rsid w:val="005672CC"/>
    <w:rsid w:val="00567F3B"/>
    <w:rsid w:val="005730A7"/>
    <w:rsid w:val="00573A22"/>
    <w:rsid w:val="00573A95"/>
    <w:rsid w:val="00576FBD"/>
    <w:rsid w:val="00577608"/>
    <w:rsid w:val="00585E31"/>
    <w:rsid w:val="00585E61"/>
    <w:rsid w:val="00591214"/>
    <w:rsid w:val="0059540C"/>
    <w:rsid w:val="00595B6F"/>
    <w:rsid w:val="00597515"/>
    <w:rsid w:val="005A2A48"/>
    <w:rsid w:val="005A3521"/>
    <w:rsid w:val="005A383B"/>
    <w:rsid w:val="005B2230"/>
    <w:rsid w:val="005B3C0E"/>
    <w:rsid w:val="005B5326"/>
    <w:rsid w:val="005B5FB5"/>
    <w:rsid w:val="005B6126"/>
    <w:rsid w:val="005B6E3F"/>
    <w:rsid w:val="005B7D5C"/>
    <w:rsid w:val="005B7ED9"/>
    <w:rsid w:val="005B7F0F"/>
    <w:rsid w:val="005C596B"/>
    <w:rsid w:val="005C66C2"/>
    <w:rsid w:val="005C74D5"/>
    <w:rsid w:val="005D1C94"/>
    <w:rsid w:val="005D3CDE"/>
    <w:rsid w:val="005E12A9"/>
    <w:rsid w:val="005E2AB9"/>
    <w:rsid w:val="005E4A59"/>
    <w:rsid w:val="005E5FCF"/>
    <w:rsid w:val="005F03D0"/>
    <w:rsid w:val="005F041B"/>
    <w:rsid w:val="005F3372"/>
    <w:rsid w:val="005F46F0"/>
    <w:rsid w:val="005F4EC2"/>
    <w:rsid w:val="0060093B"/>
    <w:rsid w:val="00603F1F"/>
    <w:rsid w:val="00604E3A"/>
    <w:rsid w:val="00604E50"/>
    <w:rsid w:val="00605FA3"/>
    <w:rsid w:val="006072F6"/>
    <w:rsid w:val="00614203"/>
    <w:rsid w:val="0061446C"/>
    <w:rsid w:val="00614534"/>
    <w:rsid w:val="00614F38"/>
    <w:rsid w:val="00615EC2"/>
    <w:rsid w:val="006178FC"/>
    <w:rsid w:val="00617FB4"/>
    <w:rsid w:val="00621339"/>
    <w:rsid w:val="006242C7"/>
    <w:rsid w:val="0062460B"/>
    <w:rsid w:val="006252A6"/>
    <w:rsid w:val="00625AF4"/>
    <w:rsid w:val="00625D8F"/>
    <w:rsid w:val="0062780E"/>
    <w:rsid w:val="00631407"/>
    <w:rsid w:val="0063531D"/>
    <w:rsid w:val="0063533E"/>
    <w:rsid w:val="00636E8C"/>
    <w:rsid w:val="006373BE"/>
    <w:rsid w:val="00640B07"/>
    <w:rsid w:val="0064302F"/>
    <w:rsid w:val="006453DA"/>
    <w:rsid w:val="00646B3C"/>
    <w:rsid w:val="006504CC"/>
    <w:rsid w:val="00652214"/>
    <w:rsid w:val="00653B85"/>
    <w:rsid w:val="00655894"/>
    <w:rsid w:val="006564C7"/>
    <w:rsid w:val="006574DA"/>
    <w:rsid w:val="00660F3C"/>
    <w:rsid w:val="00662C48"/>
    <w:rsid w:val="006659DE"/>
    <w:rsid w:val="00666579"/>
    <w:rsid w:val="006701E7"/>
    <w:rsid w:val="0067039E"/>
    <w:rsid w:val="00671BDD"/>
    <w:rsid w:val="006738AD"/>
    <w:rsid w:val="00674F92"/>
    <w:rsid w:val="00676E5F"/>
    <w:rsid w:val="00682365"/>
    <w:rsid w:val="006825C5"/>
    <w:rsid w:val="00683E49"/>
    <w:rsid w:val="00691D12"/>
    <w:rsid w:val="006922C3"/>
    <w:rsid w:val="00693994"/>
    <w:rsid w:val="00694566"/>
    <w:rsid w:val="00696D3E"/>
    <w:rsid w:val="006A0513"/>
    <w:rsid w:val="006A51D9"/>
    <w:rsid w:val="006A6597"/>
    <w:rsid w:val="006A737D"/>
    <w:rsid w:val="006B0E5B"/>
    <w:rsid w:val="006B5DBF"/>
    <w:rsid w:val="006B7328"/>
    <w:rsid w:val="006C0582"/>
    <w:rsid w:val="006C271B"/>
    <w:rsid w:val="006C2DA3"/>
    <w:rsid w:val="006C3721"/>
    <w:rsid w:val="006C4A1C"/>
    <w:rsid w:val="006C637B"/>
    <w:rsid w:val="006C7425"/>
    <w:rsid w:val="006D4ED9"/>
    <w:rsid w:val="006D73E5"/>
    <w:rsid w:val="006D7F58"/>
    <w:rsid w:val="006E3194"/>
    <w:rsid w:val="006E4DC1"/>
    <w:rsid w:val="006E56BE"/>
    <w:rsid w:val="006E6781"/>
    <w:rsid w:val="006E6E50"/>
    <w:rsid w:val="006E7003"/>
    <w:rsid w:val="006F0DF3"/>
    <w:rsid w:val="006F244F"/>
    <w:rsid w:val="006F2B5A"/>
    <w:rsid w:val="006F5730"/>
    <w:rsid w:val="006F6748"/>
    <w:rsid w:val="006F7D3F"/>
    <w:rsid w:val="00703467"/>
    <w:rsid w:val="0070366F"/>
    <w:rsid w:val="0070396F"/>
    <w:rsid w:val="0070492A"/>
    <w:rsid w:val="00705936"/>
    <w:rsid w:val="00706F3E"/>
    <w:rsid w:val="007077BB"/>
    <w:rsid w:val="007208B8"/>
    <w:rsid w:val="00720DA5"/>
    <w:rsid w:val="00722CA1"/>
    <w:rsid w:val="00726660"/>
    <w:rsid w:val="00726BB5"/>
    <w:rsid w:val="00726CF0"/>
    <w:rsid w:val="007270E3"/>
    <w:rsid w:val="00727DD0"/>
    <w:rsid w:val="00732B09"/>
    <w:rsid w:val="00735CAD"/>
    <w:rsid w:val="00736C4D"/>
    <w:rsid w:val="007377A0"/>
    <w:rsid w:val="00740506"/>
    <w:rsid w:val="00746B6E"/>
    <w:rsid w:val="00746D1D"/>
    <w:rsid w:val="00750124"/>
    <w:rsid w:val="00750940"/>
    <w:rsid w:val="007534E5"/>
    <w:rsid w:val="0075498C"/>
    <w:rsid w:val="00757364"/>
    <w:rsid w:val="007615F7"/>
    <w:rsid w:val="00761869"/>
    <w:rsid w:val="00761D2F"/>
    <w:rsid w:val="00762F9D"/>
    <w:rsid w:val="007645BA"/>
    <w:rsid w:val="007655CB"/>
    <w:rsid w:val="007673E6"/>
    <w:rsid w:val="00767ADD"/>
    <w:rsid w:val="00770BE1"/>
    <w:rsid w:val="00770F29"/>
    <w:rsid w:val="007752DB"/>
    <w:rsid w:val="00784964"/>
    <w:rsid w:val="0078573E"/>
    <w:rsid w:val="0078705C"/>
    <w:rsid w:val="0078728C"/>
    <w:rsid w:val="00787360"/>
    <w:rsid w:val="00787DC6"/>
    <w:rsid w:val="00790110"/>
    <w:rsid w:val="00791248"/>
    <w:rsid w:val="00792CB3"/>
    <w:rsid w:val="00793D93"/>
    <w:rsid w:val="00794E19"/>
    <w:rsid w:val="007976D6"/>
    <w:rsid w:val="007A0240"/>
    <w:rsid w:val="007A2E39"/>
    <w:rsid w:val="007A3382"/>
    <w:rsid w:val="007A5178"/>
    <w:rsid w:val="007A62F2"/>
    <w:rsid w:val="007A6564"/>
    <w:rsid w:val="007B00BC"/>
    <w:rsid w:val="007B149C"/>
    <w:rsid w:val="007B2378"/>
    <w:rsid w:val="007B3C48"/>
    <w:rsid w:val="007B45F6"/>
    <w:rsid w:val="007B4665"/>
    <w:rsid w:val="007B537F"/>
    <w:rsid w:val="007B7EA1"/>
    <w:rsid w:val="007C1D1A"/>
    <w:rsid w:val="007C5F3E"/>
    <w:rsid w:val="007C5F7F"/>
    <w:rsid w:val="007C66A3"/>
    <w:rsid w:val="007D1557"/>
    <w:rsid w:val="007D1DCC"/>
    <w:rsid w:val="007D1DF1"/>
    <w:rsid w:val="007D204E"/>
    <w:rsid w:val="007D3D79"/>
    <w:rsid w:val="007D53F6"/>
    <w:rsid w:val="007E0162"/>
    <w:rsid w:val="007E101E"/>
    <w:rsid w:val="007E33B7"/>
    <w:rsid w:val="007E50AF"/>
    <w:rsid w:val="007E5167"/>
    <w:rsid w:val="007E75A4"/>
    <w:rsid w:val="007E76A4"/>
    <w:rsid w:val="007F111D"/>
    <w:rsid w:val="007F1645"/>
    <w:rsid w:val="007F2B27"/>
    <w:rsid w:val="007F2C56"/>
    <w:rsid w:val="007F33BD"/>
    <w:rsid w:val="007F41D1"/>
    <w:rsid w:val="007F450E"/>
    <w:rsid w:val="007F525D"/>
    <w:rsid w:val="007F63D9"/>
    <w:rsid w:val="00800DC7"/>
    <w:rsid w:val="0080152A"/>
    <w:rsid w:val="00803E92"/>
    <w:rsid w:val="008042CD"/>
    <w:rsid w:val="00805012"/>
    <w:rsid w:val="00807326"/>
    <w:rsid w:val="00810B97"/>
    <w:rsid w:val="00811191"/>
    <w:rsid w:val="00813773"/>
    <w:rsid w:val="00814BE7"/>
    <w:rsid w:val="00816B52"/>
    <w:rsid w:val="008203AE"/>
    <w:rsid w:val="00822B11"/>
    <w:rsid w:val="00825529"/>
    <w:rsid w:val="00826284"/>
    <w:rsid w:val="008263F4"/>
    <w:rsid w:val="00826D59"/>
    <w:rsid w:val="00831191"/>
    <w:rsid w:val="00834493"/>
    <w:rsid w:val="00834963"/>
    <w:rsid w:val="00836FA2"/>
    <w:rsid w:val="008376C9"/>
    <w:rsid w:val="008410CE"/>
    <w:rsid w:val="008426CC"/>
    <w:rsid w:val="008443D0"/>
    <w:rsid w:val="00845F76"/>
    <w:rsid w:val="008460EB"/>
    <w:rsid w:val="00847D41"/>
    <w:rsid w:val="00850F43"/>
    <w:rsid w:val="00852758"/>
    <w:rsid w:val="00854DC9"/>
    <w:rsid w:val="008559EA"/>
    <w:rsid w:val="00861511"/>
    <w:rsid w:val="00861F45"/>
    <w:rsid w:val="00862E1A"/>
    <w:rsid w:val="008633B3"/>
    <w:rsid w:val="00863EB2"/>
    <w:rsid w:val="008673BC"/>
    <w:rsid w:val="0086750D"/>
    <w:rsid w:val="00870596"/>
    <w:rsid w:val="00871D48"/>
    <w:rsid w:val="008721F8"/>
    <w:rsid w:val="0087422F"/>
    <w:rsid w:val="00877756"/>
    <w:rsid w:val="008803A6"/>
    <w:rsid w:val="0088133D"/>
    <w:rsid w:val="008832A4"/>
    <w:rsid w:val="008834A6"/>
    <w:rsid w:val="00885C3D"/>
    <w:rsid w:val="0088797D"/>
    <w:rsid w:val="00892AB9"/>
    <w:rsid w:val="008931F0"/>
    <w:rsid w:val="00893877"/>
    <w:rsid w:val="00894215"/>
    <w:rsid w:val="008A0066"/>
    <w:rsid w:val="008A6C36"/>
    <w:rsid w:val="008B0D09"/>
    <w:rsid w:val="008B4859"/>
    <w:rsid w:val="008C094B"/>
    <w:rsid w:val="008C0C5E"/>
    <w:rsid w:val="008C2795"/>
    <w:rsid w:val="008C5FF3"/>
    <w:rsid w:val="008D04A7"/>
    <w:rsid w:val="008D12E2"/>
    <w:rsid w:val="008D3754"/>
    <w:rsid w:val="008D74B5"/>
    <w:rsid w:val="008E08A1"/>
    <w:rsid w:val="008E098D"/>
    <w:rsid w:val="008E7175"/>
    <w:rsid w:val="008E775C"/>
    <w:rsid w:val="008F543F"/>
    <w:rsid w:val="008F60B3"/>
    <w:rsid w:val="00903BF6"/>
    <w:rsid w:val="009059E9"/>
    <w:rsid w:val="0090717E"/>
    <w:rsid w:val="00907785"/>
    <w:rsid w:val="009077F4"/>
    <w:rsid w:val="00910727"/>
    <w:rsid w:val="00911E9A"/>
    <w:rsid w:val="00911F0F"/>
    <w:rsid w:val="0091534A"/>
    <w:rsid w:val="00921F69"/>
    <w:rsid w:val="00922D2A"/>
    <w:rsid w:val="00923FAE"/>
    <w:rsid w:val="00930505"/>
    <w:rsid w:val="009344CD"/>
    <w:rsid w:val="00935898"/>
    <w:rsid w:val="009360AA"/>
    <w:rsid w:val="0093727C"/>
    <w:rsid w:val="00937CA9"/>
    <w:rsid w:val="00940417"/>
    <w:rsid w:val="0094418E"/>
    <w:rsid w:val="00946FD0"/>
    <w:rsid w:val="00951780"/>
    <w:rsid w:val="009527BB"/>
    <w:rsid w:val="00952D33"/>
    <w:rsid w:val="00953EA5"/>
    <w:rsid w:val="009543BC"/>
    <w:rsid w:val="00957279"/>
    <w:rsid w:val="00962611"/>
    <w:rsid w:val="00970563"/>
    <w:rsid w:val="009712F4"/>
    <w:rsid w:val="00971AF8"/>
    <w:rsid w:val="00973AC0"/>
    <w:rsid w:val="00983128"/>
    <w:rsid w:val="009838E1"/>
    <w:rsid w:val="009844D2"/>
    <w:rsid w:val="00984718"/>
    <w:rsid w:val="00984871"/>
    <w:rsid w:val="009855B5"/>
    <w:rsid w:val="009859ED"/>
    <w:rsid w:val="00985D58"/>
    <w:rsid w:val="00990519"/>
    <w:rsid w:val="00995C8E"/>
    <w:rsid w:val="00996677"/>
    <w:rsid w:val="00996AE8"/>
    <w:rsid w:val="00996D7A"/>
    <w:rsid w:val="009A0F50"/>
    <w:rsid w:val="009A1820"/>
    <w:rsid w:val="009A1918"/>
    <w:rsid w:val="009A2F3F"/>
    <w:rsid w:val="009A3077"/>
    <w:rsid w:val="009A39AA"/>
    <w:rsid w:val="009A3BE9"/>
    <w:rsid w:val="009A54F7"/>
    <w:rsid w:val="009B0C9E"/>
    <w:rsid w:val="009B1E15"/>
    <w:rsid w:val="009B22A4"/>
    <w:rsid w:val="009B4D9B"/>
    <w:rsid w:val="009B59C1"/>
    <w:rsid w:val="009C21CB"/>
    <w:rsid w:val="009C3986"/>
    <w:rsid w:val="009C3995"/>
    <w:rsid w:val="009C69ED"/>
    <w:rsid w:val="009C6BD6"/>
    <w:rsid w:val="009C6F13"/>
    <w:rsid w:val="009C7679"/>
    <w:rsid w:val="009D4EB5"/>
    <w:rsid w:val="009D5479"/>
    <w:rsid w:val="009D63E6"/>
    <w:rsid w:val="009E0BA6"/>
    <w:rsid w:val="009E364A"/>
    <w:rsid w:val="009F0C1C"/>
    <w:rsid w:val="009F31B9"/>
    <w:rsid w:val="009F7612"/>
    <w:rsid w:val="00A0106D"/>
    <w:rsid w:val="00A020EC"/>
    <w:rsid w:val="00A02A1E"/>
    <w:rsid w:val="00A04CEB"/>
    <w:rsid w:val="00A0556B"/>
    <w:rsid w:val="00A056B3"/>
    <w:rsid w:val="00A11B70"/>
    <w:rsid w:val="00A12ABB"/>
    <w:rsid w:val="00A203F8"/>
    <w:rsid w:val="00A255E4"/>
    <w:rsid w:val="00A271CE"/>
    <w:rsid w:val="00A30347"/>
    <w:rsid w:val="00A30403"/>
    <w:rsid w:val="00A30A3D"/>
    <w:rsid w:val="00A30B60"/>
    <w:rsid w:val="00A323AA"/>
    <w:rsid w:val="00A32ECE"/>
    <w:rsid w:val="00A331F3"/>
    <w:rsid w:val="00A342A2"/>
    <w:rsid w:val="00A34E2F"/>
    <w:rsid w:val="00A37BED"/>
    <w:rsid w:val="00A37CD3"/>
    <w:rsid w:val="00A41C34"/>
    <w:rsid w:val="00A41D4C"/>
    <w:rsid w:val="00A439FC"/>
    <w:rsid w:val="00A448BC"/>
    <w:rsid w:val="00A458E9"/>
    <w:rsid w:val="00A5214B"/>
    <w:rsid w:val="00A5493D"/>
    <w:rsid w:val="00A572C4"/>
    <w:rsid w:val="00A57AE6"/>
    <w:rsid w:val="00A617DE"/>
    <w:rsid w:val="00A63767"/>
    <w:rsid w:val="00A64273"/>
    <w:rsid w:val="00A66F7C"/>
    <w:rsid w:val="00A726BD"/>
    <w:rsid w:val="00A757F7"/>
    <w:rsid w:val="00A75A1C"/>
    <w:rsid w:val="00A77526"/>
    <w:rsid w:val="00A77DB5"/>
    <w:rsid w:val="00A818DF"/>
    <w:rsid w:val="00A9081C"/>
    <w:rsid w:val="00A938A1"/>
    <w:rsid w:val="00A956E3"/>
    <w:rsid w:val="00A95701"/>
    <w:rsid w:val="00A95936"/>
    <w:rsid w:val="00A97352"/>
    <w:rsid w:val="00AA0168"/>
    <w:rsid w:val="00AA3860"/>
    <w:rsid w:val="00AA4A18"/>
    <w:rsid w:val="00AA4D6A"/>
    <w:rsid w:val="00AA7E7E"/>
    <w:rsid w:val="00AB0520"/>
    <w:rsid w:val="00AB1509"/>
    <w:rsid w:val="00AB24FF"/>
    <w:rsid w:val="00AB486C"/>
    <w:rsid w:val="00AC081B"/>
    <w:rsid w:val="00AC0B3A"/>
    <w:rsid w:val="00AC0EA6"/>
    <w:rsid w:val="00AC1DFA"/>
    <w:rsid w:val="00AC24AB"/>
    <w:rsid w:val="00AC31EB"/>
    <w:rsid w:val="00AC4E33"/>
    <w:rsid w:val="00AC5C9C"/>
    <w:rsid w:val="00AD106E"/>
    <w:rsid w:val="00AD25FF"/>
    <w:rsid w:val="00AD46A1"/>
    <w:rsid w:val="00AD4C50"/>
    <w:rsid w:val="00AD78F8"/>
    <w:rsid w:val="00AE023D"/>
    <w:rsid w:val="00AE2F4D"/>
    <w:rsid w:val="00AE4AD5"/>
    <w:rsid w:val="00AE6843"/>
    <w:rsid w:val="00AF0FD8"/>
    <w:rsid w:val="00AF4E4E"/>
    <w:rsid w:val="00AF5136"/>
    <w:rsid w:val="00AF71CF"/>
    <w:rsid w:val="00B11B44"/>
    <w:rsid w:val="00B13357"/>
    <w:rsid w:val="00B2213B"/>
    <w:rsid w:val="00B22ED4"/>
    <w:rsid w:val="00B23B97"/>
    <w:rsid w:val="00B2699E"/>
    <w:rsid w:val="00B32A9C"/>
    <w:rsid w:val="00B33229"/>
    <w:rsid w:val="00B33D6B"/>
    <w:rsid w:val="00B3412A"/>
    <w:rsid w:val="00B37427"/>
    <w:rsid w:val="00B40AC7"/>
    <w:rsid w:val="00B42750"/>
    <w:rsid w:val="00B4442D"/>
    <w:rsid w:val="00B464A4"/>
    <w:rsid w:val="00B4702D"/>
    <w:rsid w:val="00B473E4"/>
    <w:rsid w:val="00B5041D"/>
    <w:rsid w:val="00B517A3"/>
    <w:rsid w:val="00B5224E"/>
    <w:rsid w:val="00B545DB"/>
    <w:rsid w:val="00B64028"/>
    <w:rsid w:val="00B64501"/>
    <w:rsid w:val="00B66490"/>
    <w:rsid w:val="00B71022"/>
    <w:rsid w:val="00B710D3"/>
    <w:rsid w:val="00B72249"/>
    <w:rsid w:val="00B81604"/>
    <w:rsid w:val="00B81623"/>
    <w:rsid w:val="00B82432"/>
    <w:rsid w:val="00B84C76"/>
    <w:rsid w:val="00B87FD6"/>
    <w:rsid w:val="00B9030E"/>
    <w:rsid w:val="00B9107C"/>
    <w:rsid w:val="00B92858"/>
    <w:rsid w:val="00B9596F"/>
    <w:rsid w:val="00B96D51"/>
    <w:rsid w:val="00B97C2D"/>
    <w:rsid w:val="00BA1615"/>
    <w:rsid w:val="00BA3276"/>
    <w:rsid w:val="00BC2A42"/>
    <w:rsid w:val="00BC3460"/>
    <w:rsid w:val="00BC3B5C"/>
    <w:rsid w:val="00BC5BB8"/>
    <w:rsid w:val="00BD12C6"/>
    <w:rsid w:val="00BE4C30"/>
    <w:rsid w:val="00BE6E3C"/>
    <w:rsid w:val="00BE7AF5"/>
    <w:rsid w:val="00BF30C8"/>
    <w:rsid w:val="00BF5D34"/>
    <w:rsid w:val="00C00609"/>
    <w:rsid w:val="00C007ED"/>
    <w:rsid w:val="00C01D0C"/>
    <w:rsid w:val="00C01D46"/>
    <w:rsid w:val="00C022B1"/>
    <w:rsid w:val="00C05B6B"/>
    <w:rsid w:val="00C07E1E"/>
    <w:rsid w:val="00C13049"/>
    <w:rsid w:val="00C148B0"/>
    <w:rsid w:val="00C16AB2"/>
    <w:rsid w:val="00C16B29"/>
    <w:rsid w:val="00C174E0"/>
    <w:rsid w:val="00C26E32"/>
    <w:rsid w:val="00C27ACF"/>
    <w:rsid w:val="00C313BF"/>
    <w:rsid w:val="00C3163B"/>
    <w:rsid w:val="00C32593"/>
    <w:rsid w:val="00C34D43"/>
    <w:rsid w:val="00C35A55"/>
    <w:rsid w:val="00C36958"/>
    <w:rsid w:val="00C36DCA"/>
    <w:rsid w:val="00C406B5"/>
    <w:rsid w:val="00C418F2"/>
    <w:rsid w:val="00C43274"/>
    <w:rsid w:val="00C43790"/>
    <w:rsid w:val="00C43B23"/>
    <w:rsid w:val="00C46526"/>
    <w:rsid w:val="00C47409"/>
    <w:rsid w:val="00C503E4"/>
    <w:rsid w:val="00C516D5"/>
    <w:rsid w:val="00C54709"/>
    <w:rsid w:val="00C6022B"/>
    <w:rsid w:val="00C62961"/>
    <w:rsid w:val="00C62CF4"/>
    <w:rsid w:val="00C70AEA"/>
    <w:rsid w:val="00C71B80"/>
    <w:rsid w:val="00C73A8E"/>
    <w:rsid w:val="00C74793"/>
    <w:rsid w:val="00C74DD3"/>
    <w:rsid w:val="00C75AA9"/>
    <w:rsid w:val="00C80A9D"/>
    <w:rsid w:val="00C82A8C"/>
    <w:rsid w:val="00C85D2E"/>
    <w:rsid w:val="00C861B6"/>
    <w:rsid w:val="00C8663E"/>
    <w:rsid w:val="00C9259C"/>
    <w:rsid w:val="00C94C3B"/>
    <w:rsid w:val="00C955AC"/>
    <w:rsid w:val="00C96761"/>
    <w:rsid w:val="00C96E10"/>
    <w:rsid w:val="00C977B7"/>
    <w:rsid w:val="00CA3095"/>
    <w:rsid w:val="00CA40B1"/>
    <w:rsid w:val="00CA5CC9"/>
    <w:rsid w:val="00CB0B9E"/>
    <w:rsid w:val="00CB16BC"/>
    <w:rsid w:val="00CB2157"/>
    <w:rsid w:val="00CB36D2"/>
    <w:rsid w:val="00CB7370"/>
    <w:rsid w:val="00CC0734"/>
    <w:rsid w:val="00CC0AE8"/>
    <w:rsid w:val="00CC0DDD"/>
    <w:rsid w:val="00CC2F9C"/>
    <w:rsid w:val="00CC4976"/>
    <w:rsid w:val="00CD1367"/>
    <w:rsid w:val="00CD5B94"/>
    <w:rsid w:val="00CD63E0"/>
    <w:rsid w:val="00CD7149"/>
    <w:rsid w:val="00CE3994"/>
    <w:rsid w:val="00CE4B21"/>
    <w:rsid w:val="00CE4D45"/>
    <w:rsid w:val="00CE50A9"/>
    <w:rsid w:val="00CE5E0F"/>
    <w:rsid w:val="00CE79E3"/>
    <w:rsid w:val="00CF1E2B"/>
    <w:rsid w:val="00CF227F"/>
    <w:rsid w:val="00CF39BE"/>
    <w:rsid w:val="00CF4C73"/>
    <w:rsid w:val="00CF7762"/>
    <w:rsid w:val="00CF7C79"/>
    <w:rsid w:val="00D01A24"/>
    <w:rsid w:val="00D03658"/>
    <w:rsid w:val="00D077B0"/>
    <w:rsid w:val="00D07B73"/>
    <w:rsid w:val="00D1246F"/>
    <w:rsid w:val="00D16590"/>
    <w:rsid w:val="00D23AB7"/>
    <w:rsid w:val="00D2402C"/>
    <w:rsid w:val="00D2445D"/>
    <w:rsid w:val="00D266B8"/>
    <w:rsid w:val="00D26C9A"/>
    <w:rsid w:val="00D275B0"/>
    <w:rsid w:val="00D33367"/>
    <w:rsid w:val="00D33A5F"/>
    <w:rsid w:val="00D34A66"/>
    <w:rsid w:val="00D402F2"/>
    <w:rsid w:val="00D40320"/>
    <w:rsid w:val="00D4137F"/>
    <w:rsid w:val="00D43357"/>
    <w:rsid w:val="00D45A37"/>
    <w:rsid w:val="00D47DF2"/>
    <w:rsid w:val="00D5028D"/>
    <w:rsid w:val="00D50D88"/>
    <w:rsid w:val="00D52797"/>
    <w:rsid w:val="00D563C2"/>
    <w:rsid w:val="00D6399D"/>
    <w:rsid w:val="00D65A14"/>
    <w:rsid w:val="00D67F18"/>
    <w:rsid w:val="00D70641"/>
    <w:rsid w:val="00D747CE"/>
    <w:rsid w:val="00D74E7F"/>
    <w:rsid w:val="00D757C8"/>
    <w:rsid w:val="00D77195"/>
    <w:rsid w:val="00D81F0B"/>
    <w:rsid w:val="00D8213E"/>
    <w:rsid w:val="00D8327A"/>
    <w:rsid w:val="00D853A1"/>
    <w:rsid w:val="00D8666E"/>
    <w:rsid w:val="00D87AEB"/>
    <w:rsid w:val="00DA1422"/>
    <w:rsid w:val="00DA2BC6"/>
    <w:rsid w:val="00DA55D9"/>
    <w:rsid w:val="00DA57EC"/>
    <w:rsid w:val="00DA5C46"/>
    <w:rsid w:val="00DA5FC5"/>
    <w:rsid w:val="00DA6B0A"/>
    <w:rsid w:val="00DA6C95"/>
    <w:rsid w:val="00DB0D46"/>
    <w:rsid w:val="00DB6E31"/>
    <w:rsid w:val="00DB74AD"/>
    <w:rsid w:val="00DC11B7"/>
    <w:rsid w:val="00DC47EB"/>
    <w:rsid w:val="00DC4C8F"/>
    <w:rsid w:val="00DC4D32"/>
    <w:rsid w:val="00DC62F2"/>
    <w:rsid w:val="00DC7261"/>
    <w:rsid w:val="00DD0EF6"/>
    <w:rsid w:val="00DD18F3"/>
    <w:rsid w:val="00DD2B57"/>
    <w:rsid w:val="00DD2D5F"/>
    <w:rsid w:val="00DD38BC"/>
    <w:rsid w:val="00DD468E"/>
    <w:rsid w:val="00DD76FB"/>
    <w:rsid w:val="00DE4429"/>
    <w:rsid w:val="00DE4A2E"/>
    <w:rsid w:val="00DE5E18"/>
    <w:rsid w:val="00DE6E7C"/>
    <w:rsid w:val="00DF2534"/>
    <w:rsid w:val="00DF5453"/>
    <w:rsid w:val="00DF579D"/>
    <w:rsid w:val="00DF5E52"/>
    <w:rsid w:val="00DF6DF0"/>
    <w:rsid w:val="00DF7A09"/>
    <w:rsid w:val="00E01F18"/>
    <w:rsid w:val="00E02502"/>
    <w:rsid w:val="00E02C6C"/>
    <w:rsid w:val="00E05FAC"/>
    <w:rsid w:val="00E116CD"/>
    <w:rsid w:val="00E11739"/>
    <w:rsid w:val="00E12145"/>
    <w:rsid w:val="00E12E52"/>
    <w:rsid w:val="00E1622A"/>
    <w:rsid w:val="00E16D18"/>
    <w:rsid w:val="00E170E3"/>
    <w:rsid w:val="00E2336A"/>
    <w:rsid w:val="00E30636"/>
    <w:rsid w:val="00E32CCF"/>
    <w:rsid w:val="00E33FE5"/>
    <w:rsid w:val="00E34C32"/>
    <w:rsid w:val="00E35198"/>
    <w:rsid w:val="00E35491"/>
    <w:rsid w:val="00E43DD9"/>
    <w:rsid w:val="00E43FD6"/>
    <w:rsid w:val="00E445EE"/>
    <w:rsid w:val="00E455DD"/>
    <w:rsid w:val="00E544CA"/>
    <w:rsid w:val="00E6378D"/>
    <w:rsid w:val="00E64793"/>
    <w:rsid w:val="00E67E02"/>
    <w:rsid w:val="00E72E2E"/>
    <w:rsid w:val="00E72EA4"/>
    <w:rsid w:val="00E82044"/>
    <w:rsid w:val="00E8509E"/>
    <w:rsid w:val="00E85703"/>
    <w:rsid w:val="00E86F60"/>
    <w:rsid w:val="00E94657"/>
    <w:rsid w:val="00E967C5"/>
    <w:rsid w:val="00E9692C"/>
    <w:rsid w:val="00E969FF"/>
    <w:rsid w:val="00EA0086"/>
    <w:rsid w:val="00EA0E3E"/>
    <w:rsid w:val="00EA153F"/>
    <w:rsid w:val="00EA545A"/>
    <w:rsid w:val="00EA7C9E"/>
    <w:rsid w:val="00EB40E3"/>
    <w:rsid w:val="00EB6F03"/>
    <w:rsid w:val="00EB7751"/>
    <w:rsid w:val="00EC05E3"/>
    <w:rsid w:val="00EC15DF"/>
    <w:rsid w:val="00EC3EAF"/>
    <w:rsid w:val="00EC4A17"/>
    <w:rsid w:val="00EC5A72"/>
    <w:rsid w:val="00EC5EA4"/>
    <w:rsid w:val="00EC60CF"/>
    <w:rsid w:val="00EC7A69"/>
    <w:rsid w:val="00ED027A"/>
    <w:rsid w:val="00ED6AE9"/>
    <w:rsid w:val="00ED6E1C"/>
    <w:rsid w:val="00EE1A0B"/>
    <w:rsid w:val="00EE35D2"/>
    <w:rsid w:val="00EE4DCC"/>
    <w:rsid w:val="00EF1B68"/>
    <w:rsid w:val="00EF2692"/>
    <w:rsid w:val="00EF5202"/>
    <w:rsid w:val="00EF55B1"/>
    <w:rsid w:val="00F005B2"/>
    <w:rsid w:val="00F02951"/>
    <w:rsid w:val="00F03B93"/>
    <w:rsid w:val="00F072CD"/>
    <w:rsid w:val="00F07974"/>
    <w:rsid w:val="00F17C75"/>
    <w:rsid w:val="00F20068"/>
    <w:rsid w:val="00F20604"/>
    <w:rsid w:val="00F211D1"/>
    <w:rsid w:val="00F216C1"/>
    <w:rsid w:val="00F22AEE"/>
    <w:rsid w:val="00F2322D"/>
    <w:rsid w:val="00F238BC"/>
    <w:rsid w:val="00F25B1F"/>
    <w:rsid w:val="00F276E5"/>
    <w:rsid w:val="00F30834"/>
    <w:rsid w:val="00F30F25"/>
    <w:rsid w:val="00F3109E"/>
    <w:rsid w:val="00F3391B"/>
    <w:rsid w:val="00F40B82"/>
    <w:rsid w:val="00F42F59"/>
    <w:rsid w:val="00F43DCD"/>
    <w:rsid w:val="00F440E6"/>
    <w:rsid w:val="00F44C4A"/>
    <w:rsid w:val="00F458B3"/>
    <w:rsid w:val="00F45D60"/>
    <w:rsid w:val="00F50A20"/>
    <w:rsid w:val="00F572A0"/>
    <w:rsid w:val="00F575E8"/>
    <w:rsid w:val="00F6110F"/>
    <w:rsid w:val="00F636C9"/>
    <w:rsid w:val="00F6512B"/>
    <w:rsid w:val="00F661D0"/>
    <w:rsid w:val="00F7073C"/>
    <w:rsid w:val="00F715DB"/>
    <w:rsid w:val="00F71A49"/>
    <w:rsid w:val="00F7335B"/>
    <w:rsid w:val="00F807F6"/>
    <w:rsid w:val="00F82465"/>
    <w:rsid w:val="00F848D4"/>
    <w:rsid w:val="00F8738A"/>
    <w:rsid w:val="00F94218"/>
    <w:rsid w:val="00F95BDB"/>
    <w:rsid w:val="00F96427"/>
    <w:rsid w:val="00F96782"/>
    <w:rsid w:val="00F97C23"/>
    <w:rsid w:val="00FA1448"/>
    <w:rsid w:val="00FA42DF"/>
    <w:rsid w:val="00FB2437"/>
    <w:rsid w:val="00FB5414"/>
    <w:rsid w:val="00FB6230"/>
    <w:rsid w:val="00FC0206"/>
    <w:rsid w:val="00FC2B70"/>
    <w:rsid w:val="00FC3D0F"/>
    <w:rsid w:val="00FC7A8D"/>
    <w:rsid w:val="00FD0E01"/>
    <w:rsid w:val="00FD17D5"/>
    <w:rsid w:val="00FD22F3"/>
    <w:rsid w:val="00FD66FF"/>
    <w:rsid w:val="00FE1B95"/>
    <w:rsid w:val="00FE22AC"/>
    <w:rsid w:val="00FE4101"/>
    <w:rsid w:val="00FE5588"/>
    <w:rsid w:val="00FE60CE"/>
    <w:rsid w:val="00FF18E0"/>
    <w:rsid w:val="00FF233A"/>
    <w:rsid w:val="00FF310E"/>
    <w:rsid w:val="00FF34A3"/>
    <w:rsid w:val="00FF3E81"/>
    <w:rsid w:val="00FF43E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e3c0c8"/>
    </o:shapedefaults>
    <o:shapelayout v:ext="edit">
      <o:idmap v:ext="edit" data="1"/>
    </o:shapelayout>
  </w:shapeDefaults>
  <w:decimalSymbol w:val="."/>
  <w:listSeparator w:val=","/>
  <w14:docId w14:val="51EE75FC"/>
  <w15:docId w15:val="{2E4E48BB-8ED0-4F35-BF7C-696A8EC2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2F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16B52"/>
    <w:pPr>
      <w:ind w:left="720"/>
      <w:contextualSpacing/>
    </w:pPr>
  </w:style>
  <w:style w:type="paragraph" w:styleId="FootnoteText">
    <w:name w:val="footnote text"/>
    <w:basedOn w:val="Normal"/>
    <w:link w:val="FootnoteTextChar"/>
    <w:uiPriority w:val="99"/>
    <w:rsid w:val="00816B52"/>
    <w:rPr>
      <w:sz w:val="20"/>
      <w:szCs w:val="20"/>
    </w:rPr>
  </w:style>
  <w:style w:type="character" w:customStyle="1" w:styleId="FootnoteTextChar">
    <w:name w:val="Footnote Text Char"/>
    <w:basedOn w:val="DefaultParagraphFont"/>
    <w:link w:val="FootnoteText"/>
    <w:uiPriority w:val="99"/>
    <w:locked/>
    <w:rsid w:val="00816B52"/>
    <w:rPr>
      <w:rFonts w:cs="Times New Roman"/>
      <w:sz w:val="20"/>
      <w:szCs w:val="20"/>
      <w:lang w:val="en-GB"/>
    </w:rPr>
  </w:style>
  <w:style w:type="character" w:styleId="FootnoteReference">
    <w:name w:val="footnote reference"/>
    <w:basedOn w:val="DefaultParagraphFont"/>
    <w:uiPriority w:val="99"/>
    <w:semiHidden/>
    <w:rsid w:val="00816B52"/>
    <w:rPr>
      <w:rFonts w:cs="Times New Roman"/>
      <w:vertAlign w:val="superscript"/>
    </w:rPr>
  </w:style>
  <w:style w:type="table" w:styleId="TableGrid">
    <w:name w:val="Table Grid"/>
    <w:basedOn w:val="TableNormal"/>
    <w:uiPriority w:val="59"/>
    <w:rsid w:val="00A77D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214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14F0"/>
    <w:rPr>
      <w:rFonts w:ascii="Tahoma" w:hAnsi="Tahoma" w:cs="Tahoma"/>
      <w:sz w:val="16"/>
      <w:szCs w:val="16"/>
      <w:lang w:val="en-GB"/>
    </w:rPr>
  </w:style>
  <w:style w:type="paragraph" w:styleId="BodyTextIndent">
    <w:name w:val="Body Text Indent"/>
    <w:basedOn w:val="Normal"/>
    <w:link w:val="BodyTextIndentChar"/>
    <w:uiPriority w:val="99"/>
    <w:rsid w:val="006A737D"/>
    <w:pPr>
      <w:ind w:left="709" w:hanging="709"/>
    </w:pPr>
    <w:rPr>
      <w:rFonts w:ascii="Arial" w:hAnsi="Arial" w:cs="Times New Roman"/>
      <w:szCs w:val="20"/>
      <w:lang w:eastAsia="en-GB"/>
    </w:rPr>
  </w:style>
  <w:style w:type="character" w:customStyle="1" w:styleId="BodyTextIndentChar">
    <w:name w:val="Body Text Indent Char"/>
    <w:basedOn w:val="DefaultParagraphFont"/>
    <w:link w:val="BodyTextIndent"/>
    <w:uiPriority w:val="99"/>
    <w:semiHidden/>
    <w:locked/>
    <w:rsid w:val="00EB6F03"/>
    <w:rPr>
      <w:rFonts w:cs="Times New Roman"/>
      <w:sz w:val="24"/>
      <w:szCs w:val="24"/>
      <w:lang w:eastAsia="en-US"/>
    </w:rPr>
  </w:style>
  <w:style w:type="paragraph" w:styleId="Header">
    <w:name w:val="header"/>
    <w:basedOn w:val="Normal"/>
    <w:link w:val="HeaderChar"/>
    <w:uiPriority w:val="99"/>
    <w:unhideWhenUsed/>
    <w:rsid w:val="00D87AEB"/>
    <w:pPr>
      <w:tabs>
        <w:tab w:val="center" w:pos="4320"/>
        <w:tab w:val="right" w:pos="8640"/>
      </w:tabs>
    </w:pPr>
  </w:style>
  <w:style w:type="character" w:customStyle="1" w:styleId="HeaderChar">
    <w:name w:val="Header Char"/>
    <w:basedOn w:val="DefaultParagraphFont"/>
    <w:link w:val="Header"/>
    <w:uiPriority w:val="99"/>
    <w:rsid w:val="00D87AEB"/>
    <w:rPr>
      <w:sz w:val="24"/>
      <w:szCs w:val="24"/>
      <w:lang w:eastAsia="en-US"/>
    </w:rPr>
  </w:style>
  <w:style w:type="paragraph" w:styleId="Footer">
    <w:name w:val="footer"/>
    <w:basedOn w:val="Normal"/>
    <w:link w:val="FooterChar"/>
    <w:uiPriority w:val="99"/>
    <w:unhideWhenUsed/>
    <w:rsid w:val="00D87AEB"/>
    <w:pPr>
      <w:tabs>
        <w:tab w:val="center" w:pos="4320"/>
        <w:tab w:val="right" w:pos="8640"/>
      </w:tabs>
    </w:pPr>
  </w:style>
  <w:style w:type="character" w:customStyle="1" w:styleId="FooterChar">
    <w:name w:val="Footer Char"/>
    <w:basedOn w:val="DefaultParagraphFont"/>
    <w:link w:val="Footer"/>
    <w:uiPriority w:val="99"/>
    <w:rsid w:val="00D87AEB"/>
    <w:rPr>
      <w:sz w:val="24"/>
      <w:szCs w:val="24"/>
      <w:lang w:eastAsia="en-US"/>
    </w:rPr>
  </w:style>
  <w:style w:type="paragraph" w:styleId="NormalWeb">
    <w:name w:val="Normal (Web)"/>
    <w:basedOn w:val="Normal"/>
    <w:uiPriority w:val="99"/>
    <w:unhideWhenUsed/>
    <w:rsid w:val="008263F4"/>
    <w:pPr>
      <w:spacing w:before="100" w:beforeAutospacing="1" w:after="100" w:afterAutospacing="1"/>
    </w:pPr>
    <w:rPr>
      <w:rFonts w:ascii="Times New Roman" w:eastAsiaTheme="minorEastAsia" w:hAnsi="Times New Roman" w:cs="Times New Roman"/>
      <w:lang w:eastAsia="en-GB"/>
    </w:rPr>
  </w:style>
  <w:style w:type="character" w:styleId="CommentReference">
    <w:name w:val="annotation reference"/>
    <w:basedOn w:val="DefaultParagraphFont"/>
    <w:uiPriority w:val="99"/>
    <w:semiHidden/>
    <w:unhideWhenUsed/>
    <w:rsid w:val="00825529"/>
    <w:rPr>
      <w:sz w:val="16"/>
      <w:szCs w:val="16"/>
    </w:rPr>
  </w:style>
  <w:style w:type="paragraph" w:styleId="CommentText">
    <w:name w:val="annotation text"/>
    <w:basedOn w:val="Normal"/>
    <w:link w:val="CommentTextChar"/>
    <w:uiPriority w:val="99"/>
    <w:semiHidden/>
    <w:unhideWhenUsed/>
    <w:rsid w:val="00825529"/>
    <w:rPr>
      <w:sz w:val="20"/>
      <w:szCs w:val="20"/>
    </w:rPr>
  </w:style>
  <w:style w:type="character" w:customStyle="1" w:styleId="CommentTextChar">
    <w:name w:val="Comment Text Char"/>
    <w:basedOn w:val="DefaultParagraphFont"/>
    <w:link w:val="CommentText"/>
    <w:uiPriority w:val="99"/>
    <w:semiHidden/>
    <w:rsid w:val="00825529"/>
    <w:rPr>
      <w:sz w:val="20"/>
      <w:szCs w:val="20"/>
      <w:lang w:eastAsia="en-US"/>
    </w:rPr>
  </w:style>
  <w:style w:type="paragraph" w:styleId="CommentSubject">
    <w:name w:val="annotation subject"/>
    <w:basedOn w:val="CommentText"/>
    <w:next w:val="CommentText"/>
    <w:link w:val="CommentSubjectChar"/>
    <w:uiPriority w:val="99"/>
    <w:semiHidden/>
    <w:unhideWhenUsed/>
    <w:rsid w:val="00825529"/>
    <w:rPr>
      <w:b/>
      <w:bCs/>
    </w:rPr>
  </w:style>
  <w:style w:type="character" w:customStyle="1" w:styleId="CommentSubjectChar">
    <w:name w:val="Comment Subject Char"/>
    <w:basedOn w:val="CommentTextChar"/>
    <w:link w:val="CommentSubject"/>
    <w:uiPriority w:val="99"/>
    <w:semiHidden/>
    <w:rsid w:val="00825529"/>
    <w:rPr>
      <w:b/>
      <w:bCs/>
      <w:sz w:val="20"/>
      <w:szCs w:val="20"/>
      <w:lang w:eastAsia="en-US"/>
    </w:rPr>
  </w:style>
  <w:style w:type="character" w:styleId="Hyperlink">
    <w:name w:val="Hyperlink"/>
    <w:uiPriority w:val="99"/>
    <w:unhideWhenUsed/>
    <w:rsid w:val="006B0E5B"/>
    <w:rPr>
      <w:color w:val="0000FF"/>
      <w:u w:val="single"/>
    </w:rPr>
  </w:style>
  <w:style w:type="paragraph" w:styleId="BodyText">
    <w:name w:val="Body Text"/>
    <w:basedOn w:val="Normal"/>
    <w:link w:val="BodyTextChar"/>
    <w:uiPriority w:val="99"/>
    <w:semiHidden/>
    <w:unhideWhenUsed/>
    <w:rsid w:val="00720DA5"/>
    <w:pPr>
      <w:spacing w:after="120"/>
    </w:pPr>
  </w:style>
  <w:style w:type="character" w:customStyle="1" w:styleId="BodyTextChar">
    <w:name w:val="Body Text Char"/>
    <w:basedOn w:val="DefaultParagraphFont"/>
    <w:link w:val="BodyText"/>
    <w:uiPriority w:val="99"/>
    <w:semiHidden/>
    <w:rsid w:val="00720DA5"/>
    <w:rPr>
      <w:sz w:val="24"/>
      <w:szCs w:val="24"/>
      <w:lang w:eastAsia="en-US"/>
    </w:rPr>
  </w:style>
  <w:style w:type="paragraph" w:customStyle="1" w:styleId="Default">
    <w:name w:val="Default"/>
    <w:rsid w:val="00720DA5"/>
    <w:pPr>
      <w:autoSpaceDE w:val="0"/>
      <w:autoSpaceDN w:val="0"/>
      <w:adjustRightInd w:val="0"/>
    </w:pPr>
    <w:rPr>
      <w:rFonts w:ascii="Gill Sans MT" w:hAnsi="Gill Sans MT" w:cs="Gill Sans M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187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B006F-6DDE-4894-8B8A-39617EC1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C047E399</Template>
  <TotalTime>0</TotalTime>
  <Pages>6</Pages>
  <Words>967</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Recruitment and Selection Policy and Procedure</vt:lpstr>
    </vt:vector>
  </TitlesOfParts>
  <Company>Equality Commission for Northern Ireland</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Policy and Procedure</dc:title>
  <dc:creator>CTrainor</dc:creator>
  <cp:lastModifiedBy>David Dawson</cp:lastModifiedBy>
  <cp:revision>2</cp:revision>
  <cp:lastPrinted>2018-10-05T15:18:00Z</cp:lastPrinted>
  <dcterms:created xsi:type="dcterms:W3CDTF">2019-12-17T11:42:00Z</dcterms:created>
  <dcterms:modified xsi:type="dcterms:W3CDTF">2019-12-17T11:42:00Z</dcterms:modified>
</cp:coreProperties>
</file>